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ED36D7" w:rsidRPr="008E6242">
        <w:trPr>
          <w:trHeight w:hRule="exact" w:val="2104"/>
        </w:trPr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bookmarkStart w:id="0" w:name="Blank_MP1_panel1"/>
          <w:bookmarkEnd w:id="0"/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1" w:name="Blank_MP1_panel2"/>
        <w:bookmarkEnd w:id="1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2" w:name="Blank_MP1_panel3"/>
        <w:bookmarkEnd w:id="2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3" w:name="Blank_MP1_panel4"/>
      <w:bookmarkEnd w:id="3"/>
      <w:tr w:rsidR="00ED36D7" w:rsidRPr="008E6242">
        <w:trPr>
          <w:trHeight w:hRule="exact" w:val="2104"/>
        </w:trPr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4" w:name="Blank_MP1_panel5"/>
        <w:bookmarkEnd w:id="4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5" w:name="Blank_MP1_panel6"/>
        <w:bookmarkEnd w:id="5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6" w:name="Blank_MP1_panel7"/>
      <w:bookmarkEnd w:id="6"/>
      <w:tr w:rsidR="00ED36D7" w:rsidRPr="008E6242">
        <w:trPr>
          <w:trHeight w:hRule="exact" w:val="2104"/>
        </w:trPr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bookmarkStart w:id="7" w:name="_GoBack"/>
            <w:bookmarkEnd w:id="7"/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8" w:name="Blank_MP1_panel8"/>
        <w:bookmarkEnd w:id="8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9" w:name="Blank_MP1_panel9"/>
        <w:bookmarkEnd w:id="9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0" w:name="Blank_MP1_panel10"/>
      <w:bookmarkEnd w:id="10"/>
      <w:tr w:rsidR="00ED36D7" w:rsidRPr="008E6242">
        <w:trPr>
          <w:trHeight w:hRule="exact" w:val="2104"/>
        </w:trPr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11" w:name="Blank_MP1_panel11"/>
        <w:bookmarkEnd w:id="11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12" w:name="Blank_MP1_panel12"/>
        <w:bookmarkEnd w:id="12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3" w:name="Blank_MP1_panel13"/>
      <w:bookmarkEnd w:id="13"/>
      <w:tr w:rsidR="00ED36D7" w:rsidRPr="008E6242">
        <w:trPr>
          <w:trHeight w:hRule="exact" w:val="2104"/>
        </w:trPr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14" w:name="Blank_MP1_panel14"/>
        <w:bookmarkEnd w:id="14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15" w:name="Blank_MP1_panel15"/>
        <w:bookmarkEnd w:id="15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6" w:name="Blank_MP1_panel16"/>
      <w:bookmarkEnd w:id="16"/>
      <w:tr w:rsidR="00ED36D7" w:rsidRPr="008E6242">
        <w:trPr>
          <w:trHeight w:hRule="exact" w:val="2104"/>
        </w:trPr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17" w:name="Blank_MP1_panel17"/>
        <w:bookmarkEnd w:id="17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18" w:name="Blank_MP1_panel18"/>
        <w:bookmarkEnd w:id="18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19" w:name="Blank_MP1_panel19"/>
      <w:bookmarkEnd w:id="19"/>
      <w:tr w:rsidR="00ED36D7" w:rsidRPr="008E6242">
        <w:trPr>
          <w:trHeight w:hRule="exact" w:val="2104"/>
        </w:trPr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20" w:name="Blank_MP1_panel20"/>
        <w:bookmarkEnd w:id="20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21" w:name="Blank_MP1_panel21"/>
        <w:bookmarkEnd w:id="21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  <w:bookmarkStart w:id="22" w:name="Blank_MP1_panel22"/>
      <w:bookmarkEnd w:id="22"/>
      <w:tr w:rsidR="00ED36D7" w:rsidRPr="008E6242">
        <w:trPr>
          <w:trHeight w:hRule="exact" w:val="2074"/>
        </w:trPr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23" w:name="Blank_MP1_panel23"/>
        <w:bookmarkEnd w:id="23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  <w:bookmarkStart w:id="24" w:name="Blank_MP1_panel24"/>
        <w:bookmarkEnd w:id="24"/>
        <w:tc>
          <w:tcPr>
            <w:tcW w:w="3968" w:type="dxa"/>
            <w:tcMar>
              <w:top w:w="0" w:type="dxa"/>
              <w:bottom w:w="0" w:type="dxa"/>
            </w:tcMar>
            <w:vAlign w:val="center"/>
          </w:tcPr>
          <w:p w:rsidR="00ED36D7" w:rsidRPr="008E6242" w:rsidRDefault="000F2385" w:rsidP="008912F8">
            <w:pPr>
              <w:pStyle w:val="AveryStyle1"/>
              <w:ind w:left="142"/>
            </w:pP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NEXT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>«Volgende record»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tav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«tav»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straatnaam1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«straatnaam1»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t xml:space="preserve"> 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straatnaam2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«straatnaam2»</w: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postcode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«postcode»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t xml:space="preserve">  </w: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b/>
                <w:sz w:val="22"/>
                <w:szCs w:val="20"/>
              </w:rPr>
              <w:instrText xml:space="preserve"> MERGEFIELD plaats </w:instrText>
            </w:r>
            <w:r w:rsidRPr="00C168E5">
              <w:rPr>
                <w:rFonts w:ascii="Calibri" w:hAnsi="Calibri" w:cs="Calibri"/>
                <w:b/>
                <w:bCs w:val="0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b/>
                <w:noProof/>
                <w:sz w:val="22"/>
                <w:szCs w:val="20"/>
              </w:rPr>
              <w:t>«plaats»</w:t>
            </w:r>
            <w:r w:rsidRPr="00C168E5">
              <w:rPr>
                <w:rFonts w:ascii="Calibri" w:hAnsi="Calibri" w:cs="Calibri"/>
                <w:b/>
                <w:bCs w:val="0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br/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IF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= "NEDERLAND" ""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begin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MERGEFIELD land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instrText>«land»</w:instrText>
            </w:r>
            <w:r w:rsidRPr="00C168E5">
              <w:rPr>
                <w:rFonts w:ascii="Calibri" w:hAnsi="Calibri" w:cs="Calibri"/>
                <w:noProof/>
                <w:sz w:val="22"/>
                <w:szCs w:val="20"/>
              </w:rPr>
              <w:fldChar w:fldCharType="end"/>
            </w:r>
            <w:r w:rsidRPr="00C168E5">
              <w:rPr>
                <w:rFonts w:ascii="Calibri" w:hAnsi="Calibri" w:cs="Calibri"/>
                <w:sz w:val="22"/>
                <w:szCs w:val="20"/>
              </w:rPr>
              <w:instrText xml:space="preserve"> </w:instrTex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separate"/>
            </w:r>
            <w:r w:rsidR="008912F8">
              <w:rPr>
                <w:rFonts w:ascii="Calibri" w:hAnsi="Calibri" w:cs="Calibri"/>
                <w:noProof/>
                <w:sz w:val="22"/>
                <w:szCs w:val="20"/>
              </w:rPr>
              <w:t>«land»</w:t>
            </w:r>
            <w:r w:rsidRPr="00C168E5">
              <w:rPr>
                <w:rFonts w:ascii="Calibri" w:hAnsi="Calibri" w:cs="Calibri"/>
                <w:sz w:val="22"/>
                <w:szCs w:val="20"/>
              </w:rPr>
              <w:fldChar w:fldCharType="end"/>
            </w:r>
          </w:p>
        </w:tc>
      </w:tr>
    </w:tbl>
    <w:p w:rsidR="00ED36D7" w:rsidRDefault="008912F8" w:rsidP="008912F8">
      <w:pPr>
        <w:spacing w:after="0" w:line="20" w:lineRule="exact"/>
        <w:ind w:left="142"/>
      </w:pPr>
      <w:r>
        <w:pict w14:anchorId="114AF819">
          <v:rect id="_x0000_s1049" style="position:absolute;left:0;text-align:left;margin-left:0;margin-top:.15pt;width:198.45pt;height:105.25pt;z-index:1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041C8744">
          <v:rect id="_x0000_s1048" style="position:absolute;left:0;text-align:left;margin-left:198.45pt;margin-top:.15pt;width:198.45pt;height:105.25pt;z-index:2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557DE74F">
          <v:rect id="_x0000_s1047" style="position:absolute;left:0;text-align:left;margin-left:396.85pt;margin-top:.15pt;width:198.45pt;height:105.25pt;z-index:3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5A1FB6F6">
          <v:rect id="_x0000_s1046" style="position:absolute;left:0;text-align:left;margin-left:0;margin-top:105.4pt;width:198.45pt;height:105.25pt;z-index:4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0DBADF7A">
          <v:rect id="_x0000_s1045" style="position:absolute;left:0;text-align:left;margin-left:198.45pt;margin-top:105.4pt;width:198.45pt;height:105.25pt;z-index:5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551BF235">
          <v:rect id="_x0000_s1044" style="position:absolute;left:0;text-align:left;margin-left:396.85pt;margin-top:105.4pt;width:198.45pt;height:105.25pt;z-index:6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2C27BF82">
          <v:rect id="_x0000_s1043" style="position:absolute;left:0;text-align:left;margin-left:0;margin-top:210.6pt;width:198.45pt;height:105.25pt;z-index:7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0BEAB96B">
          <v:rect id="_x0000_s1042" style="position:absolute;left:0;text-align:left;margin-left:198.45pt;margin-top:210.6pt;width:198.45pt;height:105.25pt;z-index:8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46D7F385">
          <v:rect id="_x0000_s1041" style="position:absolute;left:0;text-align:left;margin-left:396.85pt;margin-top:210.6pt;width:198.45pt;height:105.25pt;z-index:9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65A61140">
          <v:rect id="_x0000_s1040" style="position:absolute;left:0;text-align:left;margin-left:0;margin-top:315.85pt;width:198.45pt;height:105.25pt;z-index:10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2EF0BF95">
          <v:rect id="_x0000_s1039" style="position:absolute;left:0;text-align:left;margin-left:198.45pt;margin-top:315.85pt;width:198.45pt;height:105.25pt;z-index:11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64F29037">
          <v:rect id="_x0000_s1038" style="position:absolute;left:0;text-align:left;margin-left:396.85pt;margin-top:315.85pt;width:198.45pt;height:105.25pt;z-index:12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48938D0F">
          <v:rect id="_x0000_s1037" style="position:absolute;left:0;text-align:left;margin-left:0;margin-top:421.1pt;width:198.45pt;height:105.25pt;z-index:13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5F9754AF">
          <v:rect id="_x0000_s1036" style="position:absolute;left:0;text-align:left;margin-left:198.45pt;margin-top:421.1pt;width:198.45pt;height:105.25pt;z-index:14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4B98AE6A">
          <v:rect id="_x0000_s1035" style="position:absolute;left:0;text-align:left;margin-left:396.85pt;margin-top:421.1pt;width:198.45pt;height:105.25pt;z-index:15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3B68077A">
          <v:rect id="_x0000_s1034" style="position:absolute;left:0;text-align:left;margin-left:0;margin-top:526.35pt;width:198.45pt;height:105.25pt;z-index:16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20F3AD89">
          <v:rect id="_x0000_s1033" style="position:absolute;left:0;text-align:left;margin-left:198.45pt;margin-top:526.35pt;width:198.45pt;height:105.25pt;z-index:17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3F552EEC">
          <v:rect id="_x0000_s1032" style="position:absolute;left:0;text-align:left;margin-left:396.85pt;margin-top:526.35pt;width:198.45pt;height:105.25pt;z-index:18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41F5D885">
          <v:rect id="_x0000_s1031" style="position:absolute;left:0;text-align:left;margin-left:0;margin-top:631.55pt;width:198.45pt;height:105.25pt;z-index:19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0F80366B">
          <v:rect id="_x0000_s1030" style="position:absolute;left:0;text-align:left;margin-left:198.45pt;margin-top:631.55pt;width:198.45pt;height:105.25pt;z-index:20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44B46104">
          <v:rect id="_x0000_s1029" style="position:absolute;left:0;text-align:left;margin-left:396.85pt;margin-top:631.55pt;width:198.45pt;height:105.25pt;z-index:21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56FAAE7E">
          <v:rect id="_x0000_s1028" style="position:absolute;left:0;text-align:left;margin-left:0;margin-top:736.8pt;width:198.45pt;height:105.25pt;z-index:22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6A050205">
          <v:rect id="_x0000_s1027" style="position:absolute;left:0;text-align:left;margin-left:198.45pt;margin-top:736.8pt;width:198.45pt;height:105.25pt;z-index:23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  <w:r>
        <w:pict w14:anchorId="5D2B6962">
          <v:rect id="_x0000_s1026" style="position:absolute;left:0;text-align:left;margin-left:396.85pt;margin-top:736.8pt;width:198.45pt;height:105.25pt;z-index:24;mso-position-horizontal-relative:page;mso-position-vertical-relative:page" o:allowincell="f" print="f" filled="f" strokecolor="#bfbfbf" strokeweight=".25pt">
            <w10:wrap anchorx="page" anchory="page"/>
            <w10:anchorlock/>
          </v:rect>
        </w:pict>
      </w:r>
    </w:p>
    <w:sectPr w:rsidR="00ED36D7">
      <w:pgSz w:w="11905" w:h="16837"/>
      <w:pgMar w:top="1" w:right="446" w:bottom="0" w:left="125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12F8"/>
    <w:rsid w:val="000F2385"/>
    <w:rsid w:val="003D7800"/>
    <w:rsid w:val="008218DA"/>
    <w:rsid w:val="008912F8"/>
    <w:rsid w:val="008E6242"/>
    <w:rsid w:val="009D5DB7"/>
    <w:rsid w:val="00B65E54"/>
    <w:rsid w:val="00ED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4:docId w14:val="17B838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val="de-DE" w:eastAsia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57" w:after="57"/>
      <w:ind w:left="26" w:right="26"/>
    </w:pPr>
    <w:rPr>
      <w:rFonts w:ascii="Arial" w:hAnsi="Arial" w:cs="Arial"/>
      <w:bCs/>
      <w:color w:val="000000"/>
      <w:sz w:val="24"/>
      <w:szCs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Avery_3474_Word_Template2</Template>
  <TotalTime>2</TotalTime>
  <Pages>1</Pages>
  <Words>1053</Words>
  <Characters>5794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Avery Products Template</vt:lpstr>
      <vt:lpstr>Avery Products Template</vt:lpstr>
    </vt:vector>
  </TitlesOfParts>
  <Company>Avery UK</Company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Gebruiker</dc:creator>
  <cp:keywords>Avery, Templates</cp:keywords>
  <dc:description>Copyright 2015 Avery Products Corporation. All rights reserved.</dc:description>
  <cp:lastModifiedBy>Gijs van W.</cp:lastModifiedBy>
  <cp:revision>1</cp:revision>
  <dcterms:created xsi:type="dcterms:W3CDTF">2019-08-08T19:37:00Z</dcterms:created>
  <dcterms:modified xsi:type="dcterms:W3CDTF">2019-08-08T19:39:00Z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A-0034-01</vt:lpwstr>
  </property>
</Properties>
</file>