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4"/>
        <w:gridCol w:w="3600"/>
        <w:gridCol w:w="144"/>
        <w:gridCol w:w="3600"/>
      </w:tblGrid>
      <w:tr w:rsidR="00B320CA" w14:paraId="44734ED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14042661" w14:textId="0D46726D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7E412370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23F9757A" w14:textId="18FE4612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341C917A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4705CC16" w14:textId="4EFC6505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B320CA" w14:paraId="185520E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16A5838D" w14:textId="02E2F892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66B47716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3449700B" w14:textId="5866AB3D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005C22CD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69AFCCEA" w14:textId="75C437D3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B320CA" w14:paraId="3955673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14DCE5E3" w14:textId="1BD5D17F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796BFB5F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3E975769" w14:textId="7322DF1A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4F012033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793D222F" w14:textId="039E8361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B320CA" w14:paraId="21D8632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1C65E32E" w14:textId="74D2C216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0BC91DA7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3D833D26" w14:textId="546CB4BC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6ECDBE75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66107EAB" w14:textId="695E7C1E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B320CA" w14:paraId="68CFEFD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05619543" w14:textId="5E54D6F2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0BA7CBA3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3F3BEAB5" w14:textId="0671FF1E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78A7E7F5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5C7AA9C6" w14:textId="68CC7359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B320CA" w14:paraId="7CBFEFD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0C31D073" w14:textId="77C6F2D4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6E16731D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6E4B073C" w14:textId="265EA4F4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4F61719F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6850BF18" w14:textId="17EAFAE3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B320CA" w14:paraId="677260C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</w:tcPr>
          <w:p w14:paraId="6A61933A" w14:textId="49A64245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  <w:bookmarkStart w:id="0" w:name="_GoBack"/>
            <w:bookmarkEnd w:id="0"/>
          </w:p>
        </w:tc>
        <w:tc>
          <w:tcPr>
            <w:tcW w:w="144" w:type="dxa"/>
          </w:tcPr>
          <w:p w14:paraId="3C59FCD9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6345F66F" w14:textId="32C84FB3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144" w:type="dxa"/>
          </w:tcPr>
          <w:p w14:paraId="0E0BE5DB" w14:textId="77777777" w:rsidR="00B320CA" w:rsidRDefault="00B320CA" w:rsidP="00B320CA">
            <w:pPr>
              <w:ind w:left="90" w:right="90"/>
            </w:pPr>
          </w:p>
        </w:tc>
        <w:tc>
          <w:tcPr>
            <w:tcW w:w="3600" w:type="dxa"/>
          </w:tcPr>
          <w:p w14:paraId="797DBAC0" w14:textId="2CA78C91" w:rsidR="00B320CA" w:rsidRDefault="00B320CA" w:rsidP="00B320CA">
            <w:pPr>
              <w:ind w:left="90" w:right="90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</w:tbl>
    <w:p w14:paraId="29F82E21" w14:textId="77777777" w:rsidR="00B320CA" w:rsidRPr="00B320CA" w:rsidRDefault="00B320CA" w:rsidP="00B320CA">
      <w:pPr>
        <w:ind w:left="90" w:right="90"/>
        <w:rPr>
          <w:vanish/>
        </w:rPr>
      </w:pPr>
    </w:p>
    <w:sectPr w:rsidR="00B320CA" w:rsidRPr="00B320CA" w:rsidSect="00B320CA">
      <w:type w:val="continuous"/>
      <w:pgSz w:w="11905" w:h="16837"/>
      <w:pgMar w:top="858" w:right="408" w:bottom="0" w:left="408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0CA"/>
    <w:rsid w:val="00407105"/>
    <w:rsid w:val="00B320CA"/>
    <w:rsid w:val="00EC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EF5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32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 J8160</Template>
  <TotalTime>1</TotalTime>
  <Pages>1</Pages>
  <Words>923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Gijs van W.</dc:creator>
  <cp:keywords/>
  <dc:description/>
  <cp:lastModifiedBy>Gijs van W.</cp:lastModifiedBy>
  <cp:revision>1</cp:revision>
  <dcterms:created xsi:type="dcterms:W3CDTF">2019-06-19T19:15:00Z</dcterms:created>
  <dcterms:modified xsi:type="dcterms:W3CDTF">2019-06-19T19:16:00Z</dcterms:modified>
</cp:coreProperties>
</file>