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5616"/>
        <w:gridCol w:w="144"/>
        <w:gridCol w:w="5616"/>
      </w:tblGrid>
      <w:tr w:rsidR="00ED593B" w:rsidRPr="003E25E7" w14:paraId="579632F0" w14:textId="77777777">
        <w:trPr>
          <w:trHeight w:hRule="exact" w:val="1920"/>
        </w:trPr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bookmarkStart w:id="0" w:name="Blank_MP1_panel1"/>
          <w:bookmarkStart w:id="1" w:name="_GoBack"/>
          <w:bookmarkEnd w:id="0"/>
          <w:p w14:paraId="7275B0F9" w14:textId="7DDE05A8" w:rsidR="00ED593B" w:rsidRPr="003E25E7" w:rsidRDefault="003E25E7">
            <w:pPr>
              <w:pStyle w:val="AveryStyle1"/>
              <w:rPr>
                <w:rFonts w:ascii="Calibri" w:hAnsi="Calibri" w:cs="Calibri"/>
                <w:sz w:val="22"/>
                <w:szCs w:val="20"/>
              </w:rPr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tc>
          <w:tcPr>
            <w:tcW w:w="144" w:type="dxa"/>
            <w:vMerge w:val="restart"/>
            <w:tcBorders>
              <w:top w:val="single" w:sz="8" w:space="0" w:color="FFFFFF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13430F" w14:textId="77777777" w:rsidR="00ED593B" w:rsidRPr="003E25E7" w:rsidRDefault="00ED593B">
            <w:pPr>
              <w:rPr>
                <w:rFonts w:cs="Calibri"/>
                <w:sz w:val="20"/>
                <w:szCs w:val="20"/>
              </w:rPr>
            </w:pPr>
          </w:p>
        </w:tc>
        <w:bookmarkStart w:id="2" w:name="Blank_MP1_panel2"/>
        <w:bookmarkEnd w:id="2"/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06006102" w14:textId="174FCEEA" w:rsidR="00ED593B" w:rsidRPr="003E25E7" w:rsidRDefault="003E25E7">
            <w:pPr>
              <w:pStyle w:val="AveryStyle1"/>
              <w:rPr>
                <w:rFonts w:ascii="Calibri" w:hAnsi="Calibri" w:cs="Calibri"/>
                <w:sz w:val="22"/>
                <w:szCs w:val="20"/>
              </w:rPr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</w:tr>
      <w:bookmarkStart w:id="3" w:name="Blank_MP1_panel3"/>
      <w:bookmarkEnd w:id="3"/>
      <w:tr w:rsidR="00ED593B" w:rsidRPr="003E25E7" w14:paraId="2908F09A" w14:textId="77777777">
        <w:trPr>
          <w:trHeight w:hRule="exact" w:val="1920"/>
        </w:trPr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382CF748" w14:textId="6BC19D07" w:rsidR="00ED593B" w:rsidRPr="003E25E7" w:rsidRDefault="003E25E7">
            <w:pPr>
              <w:pStyle w:val="AveryStyle1"/>
              <w:rPr>
                <w:rFonts w:ascii="Calibri" w:hAnsi="Calibri" w:cs="Calibri"/>
                <w:sz w:val="22"/>
                <w:szCs w:val="20"/>
              </w:rPr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tc>
          <w:tcPr>
            <w:tcW w:w="144" w:type="dxa"/>
            <w:vMerge/>
            <w:tcBorders>
              <w:top w:val="single" w:sz="8" w:space="0" w:color="FFFFFF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1753AF" w14:textId="77777777" w:rsidR="00ED593B" w:rsidRPr="003E25E7" w:rsidRDefault="00ED593B">
            <w:pPr>
              <w:rPr>
                <w:rFonts w:cs="Calibri"/>
                <w:sz w:val="20"/>
                <w:szCs w:val="20"/>
              </w:rPr>
            </w:pPr>
          </w:p>
        </w:tc>
        <w:bookmarkStart w:id="4" w:name="Blank_MP1_panel4"/>
        <w:bookmarkEnd w:id="4"/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09F221D7" w14:textId="7DB21451" w:rsidR="00ED593B" w:rsidRPr="003E25E7" w:rsidRDefault="003E25E7">
            <w:pPr>
              <w:pStyle w:val="AveryStyle1"/>
              <w:rPr>
                <w:rFonts w:ascii="Calibri" w:hAnsi="Calibri" w:cs="Calibri"/>
                <w:sz w:val="22"/>
                <w:szCs w:val="20"/>
              </w:rPr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</w:tr>
      <w:bookmarkStart w:id="5" w:name="Blank_MP1_panel5"/>
      <w:bookmarkEnd w:id="5"/>
      <w:tr w:rsidR="00ED593B" w:rsidRPr="003E25E7" w14:paraId="508827D3" w14:textId="77777777">
        <w:trPr>
          <w:trHeight w:hRule="exact" w:val="1920"/>
        </w:trPr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5702FFF6" w14:textId="33C27484" w:rsidR="00ED593B" w:rsidRPr="003E25E7" w:rsidRDefault="003E25E7">
            <w:pPr>
              <w:pStyle w:val="AveryStyle1"/>
              <w:rPr>
                <w:rFonts w:ascii="Calibri" w:hAnsi="Calibri" w:cs="Calibri"/>
                <w:sz w:val="22"/>
                <w:szCs w:val="20"/>
              </w:rPr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tc>
          <w:tcPr>
            <w:tcW w:w="144" w:type="dxa"/>
            <w:vMerge/>
            <w:tcBorders>
              <w:top w:val="single" w:sz="8" w:space="0" w:color="FFFFFF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226D2A" w14:textId="77777777" w:rsidR="00ED593B" w:rsidRPr="003E25E7" w:rsidRDefault="00ED593B">
            <w:pPr>
              <w:rPr>
                <w:rFonts w:cs="Calibri"/>
                <w:sz w:val="20"/>
                <w:szCs w:val="20"/>
              </w:rPr>
            </w:pPr>
          </w:p>
        </w:tc>
        <w:bookmarkStart w:id="6" w:name="Blank_MP1_panel6"/>
        <w:bookmarkEnd w:id="6"/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28C2B435" w14:textId="45FCC6FE" w:rsidR="00ED593B" w:rsidRPr="003E25E7" w:rsidRDefault="003E25E7">
            <w:pPr>
              <w:pStyle w:val="AveryStyle1"/>
              <w:rPr>
                <w:rFonts w:ascii="Calibri" w:hAnsi="Calibri" w:cs="Calibri"/>
                <w:sz w:val="22"/>
                <w:szCs w:val="20"/>
              </w:rPr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</w:tr>
      <w:bookmarkStart w:id="7" w:name="Blank_MP1_panel7"/>
      <w:bookmarkEnd w:id="7"/>
      <w:tr w:rsidR="00ED593B" w:rsidRPr="003E25E7" w14:paraId="5683CE93" w14:textId="77777777">
        <w:trPr>
          <w:trHeight w:hRule="exact" w:val="1920"/>
        </w:trPr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126CA9F0" w14:textId="552E5683" w:rsidR="00ED593B" w:rsidRPr="003E25E7" w:rsidRDefault="003E25E7">
            <w:pPr>
              <w:pStyle w:val="AveryStyle1"/>
              <w:rPr>
                <w:rFonts w:ascii="Calibri" w:hAnsi="Calibri" w:cs="Calibri"/>
                <w:sz w:val="22"/>
                <w:szCs w:val="20"/>
              </w:rPr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tc>
          <w:tcPr>
            <w:tcW w:w="144" w:type="dxa"/>
            <w:vMerge/>
            <w:tcBorders>
              <w:top w:val="single" w:sz="8" w:space="0" w:color="FFFFFF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C01F52" w14:textId="77777777" w:rsidR="00ED593B" w:rsidRPr="003E25E7" w:rsidRDefault="00ED593B">
            <w:pPr>
              <w:rPr>
                <w:rFonts w:cs="Calibri"/>
                <w:sz w:val="20"/>
                <w:szCs w:val="20"/>
              </w:rPr>
            </w:pPr>
          </w:p>
        </w:tc>
        <w:bookmarkStart w:id="8" w:name="Blank_MP1_panel8"/>
        <w:bookmarkEnd w:id="8"/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7E7E8366" w14:textId="0D6ACC5A" w:rsidR="00ED593B" w:rsidRPr="003E25E7" w:rsidRDefault="003E25E7">
            <w:pPr>
              <w:pStyle w:val="AveryStyle1"/>
              <w:rPr>
                <w:rFonts w:ascii="Calibri" w:hAnsi="Calibri" w:cs="Calibri"/>
                <w:sz w:val="22"/>
                <w:szCs w:val="20"/>
              </w:rPr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</w:tr>
      <w:bookmarkStart w:id="9" w:name="Blank_MP1_panel9"/>
      <w:bookmarkEnd w:id="9"/>
      <w:tr w:rsidR="00ED593B" w:rsidRPr="003E25E7" w14:paraId="117EB7B4" w14:textId="77777777">
        <w:trPr>
          <w:trHeight w:hRule="exact" w:val="1920"/>
        </w:trPr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1998B43F" w14:textId="6DB9B3CF" w:rsidR="00ED593B" w:rsidRPr="003E25E7" w:rsidRDefault="003E25E7">
            <w:pPr>
              <w:pStyle w:val="AveryStyle1"/>
              <w:rPr>
                <w:rFonts w:ascii="Calibri" w:hAnsi="Calibri" w:cs="Calibri"/>
                <w:sz w:val="22"/>
                <w:szCs w:val="20"/>
              </w:rPr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tc>
          <w:tcPr>
            <w:tcW w:w="144" w:type="dxa"/>
            <w:vMerge/>
            <w:tcBorders>
              <w:top w:val="single" w:sz="8" w:space="0" w:color="FFFFFF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479C5F" w14:textId="77777777" w:rsidR="00ED593B" w:rsidRPr="003E25E7" w:rsidRDefault="00ED593B">
            <w:pPr>
              <w:rPr>
                <w:rFonts w:cs="Calibri"/>
                <w:sz w:val="20"/>
                <w:szCs w:val="20"/>
              </w:rPr>
            </w:pPr>
          </w:p>
        </w:tc>
        <w:bookmarkStart w:id="10" w:name="Blank_MP1_panel10"/>
        <w:bookmarkEnd w:id="10"/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6046A6ED" w14:textId="0833EC56" w:rsidR="00ED593B" w:rsidRPr="003E25E7" w:rsidRDefault="003E25E7">
            <w:pPr>
              <w:pStyle w:val="AveryStyle1"/>
              <w:rPr>
                <w:rFonts w:ascii="Calibri" w:hAnsi="Calibri" w:cs="Calibri"/>
                <w:sz w:val="22"/>
                <w:szCs w:val="20"/>
              </w:rPr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</w:tr>
      <w:bookmarkStart w:id="11" w:name="Blank_MP1_panel11"/>
      <w:bookmarkEnd w:id="11"/>
      <w:tr w:rsidR="00ED593B" w:rsidRPr="003E25E7" w14:paraId="66905291" w14:textId="77777777">
        <w:trPr>
          <w:trHeight w:hRule="exact" w:val="1920"/>
        </w:trPr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455A338E" w14:textId="19FD2B6A" w:rsidR="00ED593B" w:rsidRPr="003E25E7" w:rsidRDefault="003E25E7">
            <w:pPr>
              <w:pStyle w:val="AveryStyle1"/>
              <w:rPr>
                <w:rFonts w:ascii="Calibri" w:hAnsi="Calibri" w:cs="Calibri"/>
                <w:sz w:val="22"/>
                <w:szCs w:val="20"/>
              </w:rPr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tc>
          <w:tcPr>
            <w:tcW w:w="144" w:type="dxa"/>
            <w:vMerge/>
            <w:tcBorders>
              <w:top w:val="single" w:sz="8" w:space="0" w:color="FFFFFF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78AD26" w14:textId="77777777" w:rsidR="00ED593B" w:rsidRPr="003E25E7" w:rsidRDefault="00ED593B">
            <w:pPr>
              <w:rPr>
                <w:rFonts w:cs="Calibri"/>
                <w:sz w:val="20"/>
                <w:szCs w:val="20"/>
              </w:rPr>
            </w:pPr>
          </w:p>
        </w:tc>
        <w:bookmarkStart w:id="12" w:name="Blank_MP1_panel12"/>
        <w:bookmarkEnd w:id="12"/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20974720" w14:textId="4AFE5484" w:rsidR="00ED593B" w:rsidRPr="003E25E7" w:rsidRDefault="003E25E7">
            <w:pPr>
              <w:pStyle w:val="AveryStyle1"/>
              <w:rPr>
                <w:rFonts w:ascii="Calibri" w:hAnsi="Calibri" w:cs="Calibri"/>
                <w:sz w:val="22"/>
                <w:szCs w:val="20"/>
              </w:rPr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</w:tr>
      <w:bookmarkStart w:id="13" w:name="Blank_MP1_panel13"/>
      <w:bookmarkEnd w:id="13"/>
      <w:tr w:rsidR="00ED593B" w:rsidRPr="003E25E7" w14:paraId="173054A0" w14:textId="77777777">
        <w:trPr>
          <w:trHeight w:hRule="exact" w:val="1920"/>
        </w:trPr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49BC6A81" w14:textId="207744B9" w:rsidR="00ED593B" w:rsidRPr="003E25E7" w:rsidRDefault="003E25E7">
            <w:pPr>
              <w:pStyle w:val="AveryStyle1"/>
              <w:rPr>
                <w:rFonts w:ascii="Calibri" w:hAnsi="Calibri" w:cs="Calibri"/>
                <w:sz w:val="22"/>
                <w:szCs w:val="20"/>
              </w:rPr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tc>
          <w:tcPr>
            <w:tcW w:w="144" w:type="dxa"/>
            <w:vMerge/>
            <w:tcBorders>
              <w:top w:val="single" w:sz="8" w:space="0" w:color="FFFFFF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4EAAEE" w14:textId="77777777" w:rsidR="00ED593B" w:rsidRPr="003E25E7" w:rsidRDefault="00ED593B">
            <w:pPr>
              <w:rPr>
                <w:rFonts w:cs="Calibri"/>
                <w:sz w:val="20"/>
                <w:szCs w:val="20"/>
              </w:rPr>
            </w:pPr>
          </w:p>
        </w:tc>
        <w:bookmarkStart w:id="14" w:name="Blank_MP1_panel14"/>
        <w:bookmarkEnd w:id="14"/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51006505" w14:textId="1A941E10" w:rsidR="00ED593B" w:rsidRPr="003E25E7" w:rsidRDefault="003E25E7">
            <w:pPr>
              <w:pStyle w:val="AveryStyle1"/>
              <w:rPr>
                <w:rFonts w:ascii="Calibri" w:hAnsi="Calibri" w:cs="Calibri"/>
                <w:sz w:val="22"/>
                <w:szCs w:val="20"/>
              </w:rPr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</w:tr>
      <w:bookmarkStart w:id="15" w:name="Blank_MP1_panel15"/>
      <w:bookmarkEnd w:id="15"/>
      <w:tr w:rsidR="00ED593B" w:rsidRPr="003E25E7" w14:paraId="575ABE01" w14:textId="77777777">
        <w:trPr>
          <w:trHeight w:hRule="exact" w:val="1920"/>
        </w:trPr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342B2F81" w14:textId="3F520FC6" w:rsidR="00ED593B" w:rsidRPr="003E25E7" w:rsidRDefault="003E25E7">
            <w:pPr>
              <w:pStyle w:val="AveryStyle1"/>
              <w:rPr>
                <w:rFonts w:ascii="Calibri" w:hAnsi="Calibri" w:cs="Calibri"/>
                <w:sz w:val="22"/>
                <w:szCs w:val="20"/>
              </w:rPr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tc>
          <w:tcPr>
            <w:tcW w:w="144" w:type="dxa"/>
            <w:vMerge/>
            <w:tcBorders>
              <w:top w:val="single" w:sz="8" w:space="0" w:color="FFFFFF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CA363C" w14:textId="77777777" w:rsidR="00ED593B" w:rsidRPr="003E25E7" w:rsidRDefault="00ED593B">
            <w:pPr>
              <w:rPr>
                <w:rFonts w:cs="Calibri"/>
                <w:sz w:val="20"/>
                <w:szCs w:val="20"/>
              </w:rPr>
            </w:pPr>
          </w:p>
        </w:tc>
        <w:bookmarkStart w:id="16" w:name="Blank_MP1_panel16"/>
        <w:bookmarkEnd w:id="16"/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238F9BDA" w14:textId="4A33EF1A" w:rsidR="00ED593B" w:rsidRPr="003E25E7" w:rsidRDefault="003E25E7">
            <w:pPr>
              <w:pStyle w:val="AveryStyle1"/>
              <w:rPr>
                <w:rFonts w:ascii="Calibri" w:hAnsi="Calibri" w:cs="Calibri"/>
                <w:sz w:val="22"/>
                <w:szCs w:val="20"/>
              </w:rPr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</w:tr>
    </w:tbl>
    <w:p w14:paraId="4F3814F6" w14:textId="77777777" w:rsidR="00ED593B" w:rsidRPr="003E25E7" w:rsidRDefault="000C4677">
      <w:pPr>
        <w:spacing w:after="0" w:line="20" w:lineRule="exact"/>
        <w:rPr>
          <w:rFonts w:cs="Calibri"/>
          <w:sz w:val="20"/>
          <w:szCs w:val="20"/>
        </w:rPr>
      </w:pPr>
      <w:r w:rsidRPr="003E25E7">
        <w:rPr>
          <w:rFonts w:cs="Calibri"/>
          <w:sz w:val="20"/>
          <w:szCs w:val="20"/>
        </w:rPr>
        <w:pict w14:anchorId="35891116">
          <v:roundrect id="_x0000_s1041" style="position:absolute;margin-left:13.25pt;margin-top:37pt;width:280.8pt;height:96pt;z-index:1;mso-position-horizontal-relative:page;mso-position-vertical-relative:page" arcsize="5804f" o:allowincell="f" print="f" filled="f" strokecolor="#bfbfbf" strokeweight=".25pt">
            <w10:wrap anchorx="page" anchory="page"/>
            <w10:anchorlock/>
          </v:roundrect>
        </w:pict>
      </w:r>
      <w:r w:rsidRPr="003E25E7">
        <w:rPr>
          <w:rFonts w:cs="Calibri"/>
          <w:sz w:val="20"/>
          <w:szCs w:val="20"/>
        </w:rPr>
        <w:pict w14:anchorId="66614C29">
          <v:roundrect id="_x0000_s1040" style="position:absolute;margin-left:301.25pt;margin-top:37pt;width:280.8pt;height:96pt;z-index:2;mso-position-horizontal-relative:page;mso-position-vertical-relative:page" arcsize="5804f" o:allowincell="f" print="f" filled="f" strokecolor="#bfbfbf" strokeweight=".25pt">
            <w10:wrap anchorx="page" anchory="page"/>
            <w10:anchorlock/>
          </v:roundrect>
        </w:pict>
      </w:r>
      <w:r w:rsidRPr="003E25E7">
        <w:rPr>
          <w:rFonts w:cs="Calibri"/>
          <w:sz w:val="20"/>
          <w:szCs w:val="20"/>
        </w:rPr>
        <w:pict w14:anchorId="3DB3B290">
          <v:roundrect id="_x0000_s1039" style="position:absolute;margin-left:13.25pt;margin-top:133pt;width:280.8pt;height:96pt;z-index:3;mso-position-horizontal-relative:page;mso-position-vertical-relative:page" arcsize="5804f" o:allowincell="f" print="f" filled="f" strokecolor="#bfbfbf" strokeweight=".25pt">
            <w10:wrap anchorx="page" anchory="page"/>
            <w10:anchorlock/>
          </v:roundrect>
        </w:pict>
      </w:r>
      <w:r w:rsidRPr="003E25E7">
        <w:rPr>
          <w:rFonts w:cs="Calibri"/>
          <w:sz w:val="20"/>
          <w:szCs w:val="20"/>
        </w:rPr>
        <w:pict w14:anchorId="31D606D8">
          <v:roundrect id="_x0000_s1038" style="position:absolute;margin-left:301.25pt;margin-top:133pt;width:280.8pt;height:96pt;z-index:4;mso-position-horizontal-relative:page;mso-position-vertical-relative:page" arcsize="5804f" o:allowincell="f" print="f" filled="f" strokecolor="#bfbfbf" strokeweight=".25pt">
            <w10:wrap anchorx="page" anchory="page"/>
            <w10:anchorlock/>
          </v:roundrect>
        </w:pict>
      </w:r>
      <w:r w:rsidRPr="003E25E7">
        <w:rPr>
          <w:rFonts w:cs="Calibri"/>
          <w:sz w:val="20"/>
          <w:szCs w:val="20"/>
        </w:rPr>
        <w:pict w14:anchorId="7AD15FB6">
          <v:roundrect id="_x0000_s1037" style="position:absolute;margin-left:13.25pt;margin-top:229.05pt;width:280.8pt;height:96pt;z-index:5;mso-position-horizontal-relative:page;mso-position-vertical-relative:page" arcsize="5804f" o:allowincell="f" print="f" filled="f" strokecolor="#bfbfbf" strokeweight=".25pt">
            <w10:wrap anchorx="page" anchory="page"/>
            <w10:anchorlock/>
          </v:roundrect>
        </w:pict>
      </w:r>
      <w:r w:rsidRPr="003E25E7">
        <w:rPr>
          <w:rFonts w:cs="Calibri"/>
          <w:sz w:val="20"/>
          <w:szCs w:val="20"/>
        </w:rPr>
        <w:pict w14:anchorId="4D51C1C0">
          <v:roundrect id="_x0000_s1036" style="position:absolute;margin-left:301.25pt;margin-top:229.05pt;width:280.8pt;height:96pt;z-index:6;mso-position-horizontal-relative:page;mso-position-vertical-relative:page" arcsize="5804f" o:allowincell="f" print="f" filled="f" strokecolor="#bfbfbf" strokeweight=".25pt">
            <w10:wrap anchorx="page" anchory="page"/>
            <w10:anchorlock/>
          </v:roundrect>
        </w:pict>
      </w:r>
      <w:r w:rsidRPr="003E25E7">
        <w:rPr>
          <w:rFonts w:cs="Calibri"/>
          <w:sz w:val="20"/>
          <w:szCs w:val="20"/>
        </w:rPr>
        <w:pict w14:anchorId="5482CDAC">
          <v:roundrect id="_x0000_s1035" style="position:absolute;margin-left:13.25pt;margin-top:325.05pt;width:280.8pt;height:96pt;z-index:7;mso-position-horizontal-relative:page;mso-position-vertical-relative:page" arcsize="5804f" o:allowincell="f" print="f" filled="f" strokecolor="#bfbfbf" strokeweight=".25pt">
            <w10:wrap anchorx="page" anchory="page"/>
            <w10:anchorlock/>
          </v:roundrect>
        </w:pict>
      </w:r>
      <w:r w:rsidRPr="003E25E7">
        <w:rPr>
          <w:rFonts w:cs="Calibri"/>
          <w:sz w:val="20"/>
          <w:szCs w:val="20"/>
        </w:rPr>
        <w:pict w14:anchorId="3919210B">
          <v:roundrect id="_x0000_s1034" style="position:absolute;margin-left:301.25pt;margin-top:325.05pt;width:280.8pt;height:96pt;z-index:8;mso-position-horizontal-relative:page;mso-position-vertical-relative:page" arcsize="5804f" o:allowincell="f" print="f" filled="f" strokecolor="#bfbfbf" strokeweight=".25pt">
            <w10:wrap anchorx="page" anchory="page"/>
            <w10:anchorlock/>
          </v:roundrect>
        </w:pict>
      </w:r>
      <w:r w:rsidRPr="003E25E7">
        <w:rPr>
          <w:rFonts w:cs="Calibri"/>
          <w:sz w:val="20"/>
          <w:szCs w:val="20"/>
        </w:rPr>
        <w:pict w14:anchorId="14156982">
          <v:roundrect id="_x0000_s1033" style="position:absolute;margin-left:13.25pt;margin-top:421.05pt;width:280.8pt;height:96pt;z-index:9;mso-position-horizontal-relative:page;mso-position-vertical-relative:page" arcsize="5804f" o:allowincell="f" print="f" filled="f" strokecolor="#bfbfbf" strokeweight=".25pt">
            <w10:wrap anchorx="page" anchory="page"/>
            <w10:anchorlock/>
          </v:roundrect>
        </w:pict>
      </w:r>
      <w:r w:rsidRPr="003E25E7">
        <w:rPr>
          <w:rFonts w:cs="Calibri"/>
          <w:sz w:val="20"/>
          <w:szCs w:val="20"/>
        </w:rPr>
        <w:pict w14:anchorId="147D50C8">
          <v:roundrect id="_x0000_s1032" style="position:absolute;margin-left:301.25pt;margin-top:421.05pt;width:280.8pt;height:96pt;z-index:10;mso-position-horizontal-relative:page;mso-position-vertical-relative:page" arcsize="5804f" o:allowincell="f" print="f" filled="f" strokecolor="#bfbfbf" strokeweight=".25pt">
            <w10:wrap anchorx="page" anchory="page"/>
            <w10:anchorlock/>
          </v:roundrect>
        </w:pict>
      </w:r>
      <w:r w:rsidRPr="003E25E7">
        <w:rPr>
          <w:rFonts w:cs="Calibri"/>
          <w:sz w:val="20"/>
          <w:szCs w:val="20"/>
        </w:rPr>
        <w:pict w14:anchorId="2690D71C">
          <v:roundrect id="_x0000_s1031" style="position:absolute;margin-left:13.25pt;margin-top:517.05pt;width:280.8pt;height:96pt;z-index:11;mso-position-horizontal-relative:page;mso-position-vertical-relative:page" arcsize="5804f" o:allowincell="f" print="f" filled="f" strokecolor="#bfbfbf" strokeweight=".25pt">
            <w10:wrap anchorx="page" anchory="page"/>
            <w10:anchorlock/>
          </v:roundrect>
        </w:pict>
      </w:r>
      <w:r w:rsidRPr="003E25E7">
        <w:rPr>
          <w:rFonts w:cs="Calibri"/>
          <w:sz w:val="20"/>
          <w:szCs w:val="20"/>
        </w:rPr>
        <w:pict w14:anchorId="1D990778">
          <v:roundrect id="_x0000_s1030" style="position:absolute;margin-left:301.25pt;margin-top:517.05pt;width:280.8pt;height:96pt;z-index:12;mso-position-horizontal-relative:page;mso-position-vertical-relative:page" arcsize="5804f" o:allowincell="f" print="f" filled="f" strokecolor="#bfbfbf" strokeweight=".25pt">
            <w10:wrap anchorx="page" anchory="page"/>
            <w10:anchorlock/>
          </v:roundrect>
        </w:pict>
      </w:r>
      <w:r w:rsidRPr="003E25E7">
        <w:rPr>
          <w:rFonts w:cs="Calibri"/>
          <w:sz w:val="20"/>
          <w:szCs w:val="20"/>
        </w:rPr>
        <w:pict w14:anchorId="12C04636">
          <v:roundrect id="_x0000_s1029" style="position:absolute;margin-left:13.25pt;margin-top:613.05pt;width:280.8pt;height:96pt;z-index:13;mso-position-horizontal-relative:page;mso-position-vertical-relative:page" arcsize="5804f" o:allowincell="f" print="f" filled="f" strokecolor="#bfbfbf" strokeweight=".25pt">
            <w10:wrap anchorx="page" anchory="page"/>
            <w10:anchorlock/>
          </v:roundrect>
        </w:pict>
      </w:r>
      <w:r w:rsidRPr="003E25E7">
        <w:rPr>
          <w:rFonts w:cs="Calibri"/>
          <w:sz w:val="20"/>
          <w:szCs w:val="20"/>
        </w:rPr>
        <w:pict w14:anchorId="75524142">
          <v:roundrect id="_x0000_s1028" style="position:absolute;margin-left:301.25pt;margin-top:613.05pt;width:280.8pt;height:96pt;z-index:14;mso-position-horizontal-relative:page;mso-position-vertical-relative:page" arcsize="5804f" o:allowincell="f" print="f" filled="f" strokecolor="#bfbfbf" strokeweight=".25pt">
            <w10:wrap anchorx="page" anchory="page"/>
            <w10:anchorlock/>
          </v:roundrect>
        </w:pict>
      </w:r>
      <w:r w:rsidRPr="003E25E7">
        <w:rPr>
          <w:rFonts w:cs="Calibri"/>
          <w:sz w:val="20"/>
          <w:szCs w:val="20"/>
        </w:rPr>
        <w:pict w14:anchorId="6F9E714B">
          <v:roundrect id="_x0000_s1027" style="position:absolute;margin-left:13.25pt;margin-top:709.05pt;width:280.8pt;height:96pt;z-index:15;mso-position-horizontal-relative:page;mso-position-vertical-relative:page" arcsize="5804f" o:allowincell="f" print="f" filled="f" strokecolor="#bfbfbf" strokeweight=".25pt">
            <w10:wrap anchorx="page" anchory="page"/>
            <w10:anchorlock/>
          </v:roundrect>
        </w:pict>
      </w:r>
      <w:r w:rsidRPr="003E25E7">
        <w:rPr>
          <w:rFonts w:cs="Calibri"/>
          <w:sz w:val="20"/>
          <w:szCs w:val="20"/>
        </w:rPr>
        <w:pict w14:anchorId="2C6D2EE0">
          <v:roundrect id="_x0000_s1026" style="position:absolute;margin-left:301.25pt;margin-top:709.05pt;width:280.8pt;height:96pt;z-index:16;mso-position-horizontal-relative:page;mso-position-vertical-relative:page" arcsize="5804f" o:allowincell="f" print="f" filled="f" strokecolor="#bfbfbf" strokeweight=".25pt">
            <w10:wrap anchorx="page" anchory="page"/>
            <w10:anchorlock/>
          </v:roundrect>
        </w:pict>
      </w:r>
      <w:bookmarkEnd w:id="1"/>
    </w:p>
    <w:sectPr w:rsidR="00ED593B" w:rsidRPr="003E25E7">
      <w:pgSz w:w="11905" w:h="16837"/>
      <w:pgMar w:top="738" w:right="446" w:bottom="618" w:left="346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593B"/>
    <w:rsid w:val="000C4677"/>
    <w:rsid w:val="003E25E7"/>
    <w:rsid w:val="008A6504"/>
    <w:rsid w:val="00A855C0"/>
    <w:rsid w:val="00ED5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,"/>
  <w:listSeparator w:val=";"/>
  <w14:docId w14:val="2D32904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200" w:line="276" w:lineRule="auto"/>
    </w:pPr>
    <w:rPr>
      <w:sz w:val="22"/>
      <w:szCs w:val="22"/>
      <w:lang w:val="de-DE" w:eastAsia="de-D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AveryStyle1">
    <w:name w:val="Avery Style 1"/>
    <w:uiPriority w:val="99"/>
    <w:pPr>
      <w:spacing w:before="57" w:after="57"/>
      <w:ind w:left="211" w:right="211"/>
    </w:pPr>
    <w:rPr>
      <w:rFonts w:ascii="Arial" w:hAnsi="Arial" w:cs="Arial"/>
      <w:bCs/>
      <w:color w:val="000000"/>
      <w:sz w:val="24"/>
      <w:szCs w:val="22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Avery_L7162_Word_Template</Template>
  <TotalTime>0</TotalTime>
  <Pages>1</Pages>
  <Words>702</Words>
  <Characters>3865</Characters>
  <Application>Microsoft Office Word</Application>
  <DocSecurity>0</DocSecurity>
  <Lines>32</Lines>
  <Paragraphs>9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Avery Products Template</vt:lpstr>
      <vt:lpstr>Avery Products Template</vt:lpstr>
    </vt:vector>
  </TitlesOfParts>
  <Company>Avery UK</Company>
  <LinksUpToDate>false</LinksUpToDate>
  <CharactersWithSpaces>4558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Avery Products Template</dc:title>
  <dc:subject>Avery Products Template</dc:subject>
  <dc:creator>Avery Products Corporation</dc:creator>
  <cp:keywords>Avery, Templates</cp:keywords>
  <dc:description>Copyright 2015 Avery Products Corporation. All rights reserved.</dc:description>
  <cp:lastModifiedBy>Gijs van W.</cp:lastModifiedBy>
  <cp:revision>2</cp:revision>
  <dcterms:created xsi:type="dcterms:W3CDTF">2019-06-24T19:16:00Z</dcterms:created>
  <dcterms:modified xsi:type="dcterms:W3CDTF">2019-06-24T19:16:00Z</dcterms:modified>
  <cp:category>Avery Products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ductGroup">
    <vt:lpwstr>A-0002-01</vt:lpwstr>
  </property>
</Properties>
</file>