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45531B" w14:paraId="29E49D2F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040"/>
        </w:trPr>
        <w:tc>
          <w:tcPr>
            <w:tcW w:w="3968" w:type="dxa"/>
          </w:tcPr>
          <w:p w14:paraId="015F649B" w14:textId="79EF984C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14:paraId="43A33E56" w14:textId="78629B60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14:paraId="689B53A4" w14:textId="6BF02FB1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45531B" w14:paraId="1E0AF53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040"/>
        </w:trPr>
        <w:tc>
          <w:tcPr>
            <w:tcW w:w="3968" w:type="dxa"/>
          </w:tcPr>
          <w:p w14:paraId="426EEF69" w14:textId="3134DA14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14:paraId="34E37918" w14:textId="539EF00E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14:paraId="15A9616B" w14:textId="136C2B2C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45531B" w14:paraId="54AE6A1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040"/>
        </w:trPr>
        <w:tc>
          <w:tcPr>
            <w:tcW w:w="3968" w:type="dxa"/>
          </w:tcPr>
          <w:p w14:paraId="256E841E" w14:textId="02B4888A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14:paraId="1BCF48C5" w14:textId="7D9971ED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14:paraId="7A27672F" w14:textId="37C0E18B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45531B" w14:paraId="50504E8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040"/>
        </w:trPr>
        <w:tc>
          <w:tcPr>
            <w:tcW w:w="3968" w:type="dxa"/>
          </w:tcPr>
          <w:p w14:paraId="4227C88C" w14:textId="62E6B7EC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14:paraId="0B456972" w14:textId="482AD5DE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14:paraId="00EAF1F1" w14:textId="2E5B7D2B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45531B" w14:paraId="002D074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040"/>
        </w:trPr>
        <w:tc>
          <w:tcPr>
            <w:tcW w:w="3968" w:type="dxa"/>
          </w:tcPr>
          <w:p w14:paraId="33E0FEFD" w14:textId="4359AAC2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14:paraId="59A2F777" w14:textId="7D871C68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14:paraId="5BFC7BFA" w14:textId="06DD9418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45531B" w14:paraId="27CBBD7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040"/>
        </w:trPr>
        <w:tc>
          <w:tcPr>
            <w:tcW w:w="3968" w:type="dxa"/>
          </w:tcPr>
          <w:p w14:paraId="5A7DFAE0" w14:textId="61F89A62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14:paraId="2E0E3E6A" w14:textId="19478D80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14:paraId="737D44F7" w14:textId="690C308E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45531B" w14:paraId="5FD13353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040"/>
        </w:trPr>
        <w:tc>
          <w:tcPr>
            <w:tcW w:w="3968" w:type="dxa"/>
          </w:tcPr>
          <w:p w14:paraId="4E30D400" w14:textId="02654CE2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14:paraId="4241E64E" w14:textId="51FD6DAC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14:paraId="752D2429" w14:textId="13AF9540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45531B" w14:paraId="17FA93E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040"/>
        </w:trPr>
        <w:tc>
          <w:tcPr>
            <w:tcW w:w="3968" w:type="dxa"/>
          </w:tcPr>
          <w:p w14:paraId="77AAEFDC" w14:textId="03433513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14:paraId="73C0BCA9" w14:textId="4457CB82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14:paraId="44129568" w14:textId="77270E23" w:rsidR="0045531B" w:rsidRDefault="0045531B" w:rsidP="0045531B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</w:tbl>
    <w:p w14:paraId="03096FBF" w14:textId="77777777" w:rsidR="0045531B" w:rsidRPr="0045531B" w:rsidRDefault="0045531B" w:rsidP="0045531B">
      <w:pPr>
        <w:ind w:left="258" w:right="258"/>
        <w:rPr>
          <w:vanish/>
        </w:rPr>
      </w:pPr>
    </w:p>
    <w:sectPr w:rsidR="0045531B" w:rsidRPr="0045531B" w:rsidSect="0045531B">
      <w:type w:val="continuous"/>
      <w:pgSz w:w="11905" w:h="16837"/>
      <w:pgMar w:top="255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31B"/>
    <w:rsid w:val="00407105"/>
    <w:rsid w:val="0045531B"/>
    <w:rsid w:val="00EC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90FA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55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Herma4453</Template>
  <TotalTime>3</TotalTime>
  <Pages>1</Pages>
  <Words>1053</Words>
  <Characters>5794</Characters>
  <Application>Microsoft Office Word</Application>
  <DocSecurity>0</DocSecurity>
  <Lines>48</Lines>
  <Paragraphs>13</Paragraphs>
  <ScaleCrop>false</ScaleCrop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Gijs van W.</dc:creator>
  <cp:keywords/>
  <dc:description/>
  <cp:lastModifiedBy>Gijs van W.</cp:lastModifiedBy>
  <cp:revision>1</cp:revision>
  <dcterms:created xsi:type="dcterms:W3CDTF">2020-05-15T06:32:00Z</dcterms:created>
  <dcterms:modified xsi:type="dcterms:W3CDTF">2020-05-15T06:35:00Z</dcterms:modified>
</cp:coreProperties>
</file>