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FC1964">
        <w:trPr>
          <w:cantSplit/>
          <w:trHeight w:hRule="exact" w:val="2103"/>
        </w:trPr>
        <w:tc>
          <w:tcPr>
            <w:tcW w:w="5952" w:type="dxa"/>
          </w:tcPr>
          <w:p w:rsidR="00FC1964" w:rsidRDefault="00E1129D" w:rsidP="0059302C">
            <w:pPr>
              <w:spacing w:before="120"/>
              <w:ind w:left="1134" w:right="397"/>
            </w:pPr>
            <w:bookmarkStart w:id="0" w:name="_GoBack"/>
            <w:r>
              <w:br/>
            </w:r>
            <w:fldSimple w:instr=" MERGEFIELD tav ">
              <w:r w:rsidR="0059302C">
                <w:rPr>
                  <w:noProof/>
                </w:rPr>
                <w:t>«tav»</w:t>
              </w:r>
            </w:fldSimple>
            <w:r>
              <w:br/>
            </w:r>
            <w:fldSimple w:instr=" MERGEFIELD straatnaam1 ">
              <w:r w:rsidR="0059302C">
                <w:rPr>
                  <w:noProof/>
                </w:rPr>
                <w:t>«straatnaam1»</w:t>
              </w:r>
            </w:fldSimple>
            <w:r w:rsidR="001F321A">
              <w:rPr>
                <w:noProof/>
              </w:rPr>
              <w:t xml:space="preserve"> </w:t>
            </w:r>
            <w:fldSimple w:instr=" MERGEFIELD straatnaam2 ">
              <w:r w:rsidR="0059302C">
                <w:rPr>
                  <w:noProof/>
                </w:rPr>
                <w:t>«straatnaam2»</w:t>
              </w:r>
            </w:fldSimple>
            <w:r>
              <w:br/>
            </w:r>
            <w:r w:rsidR="00E05E01" w:rsidRPr="001F321A">
              <w:rPr>
                <w:b/>
                <w:bCs/>
              </w:rPr>
              <w:fldChar w:fldCharType="begin"/>
            </w:r>
            <w:r w:rsidR="00E05E01" w:rsidRPr="001F321A">
              <w:rPr>
                <w:b/>
                <w:bCs/>
              </w:rPr>
              <w:instrText xml:space="preserve"> MERGEFIELD postcode </w:instrText>
            </w:r>
            <w:r w:rsidR="00E05E01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«postcode»</w:t>
            </w:r>
            <w:r w:rsidR="00E05E01"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="00E05E01" w:rsidRPr="001F321A">
              <w:rPr>
                <w:b/>
                <w:bCs/>
              </w:rPr>
              <w:fldChar w:fldCharType="begin"/>
            </w:r>
            <w:r w:rsidR="00E05E01" w:rsidRPr="001F321A">
              <w:rPr>
                <w:b/>
                <w:bCs/>
              </w:rPr>
              <w:instrText xml:space="preserve"> MERGEFIELD plaats </w:instrText>
            </w:r>
            <w:r w:rsidR="00E05E01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«plaats»</w:t>
            </w:r>
            <w:r w:rsidR="00E05E01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 w:rsidR="0059302C">
              <w:fldChar w:fldCharType="begin"/>
            </w:r>
            <w:r w:rsidR="0059302C">
              <w:instrText xml:space="preserve"> MERGEFIELD land </w:instrText>
            </w:r>
            <w:r w:rsidR="0059302C">
              <w:fldChar w:fldCharType="separate"/>
            </w:r>
            <w:r w:rsidR="0059302C">
              <w:rPr>
                <w:noProof/>
              </w:rPr>
              <w:instrText>«land»</w:instrText>
            </w:r>
            <w:r w:rsidR="0059302C"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 w:rsidR="0059302C">
              <w:fldChar w:fldCharType="begin"/>
            </w:r>
            <w:r w:rsidR="0059302C">
              <w:instrText xml:space="preserve"> MERGEFIELD land </w:instrText>
            </w:r>
            <w:r w:rsidR="0059302C">
              <w:fldChar w:fldCharType="separate"/>
            </w:r>
            <w:r w:rsidR="0059302C">
              <w:rPr>
                <w:noProof/>
              </w:rPr>
              <w:instrText>«land»</w:instrText>
            </w:r>
            <w:r w:rsidR="0059302C"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 w:rsidR="0059302C"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FC1964" w:rsidRDefault="00B75E87" w:rsidP="0059302C">
            <w:pPr>
              <w:spacing w:before="120"/>
              <w:ind w:left="1134" w:right="397"/>
            </w:pPr>
            <w:r>
              <w:br/>
            </w:r>
            <w:fldSimple w:instr=" NEXT ">
              <w:r w:rsidR="00A91AAE">
                <w:rPr>
                  <w:noProof/>
                </w:rPr>
                <w:t>«Volgende record»</w:t>
              </w:r>
            </w:fldSimple>
            <w:r w:rsidR="0059302C">
              <w:fldChar w:fldCharType="begin"/>
            </w:r>
            <w:r w:rsidR="0059302C">
              <w:instrText xml:space="preserve"> MERGEFIELD tav </w:instrText>
            </w:r>
            <w:r w:rsidR="0059302C">
              <w:fldChar w:fldCharType="separate"/>
            </w:r>
            <w:r w:rsidR="0059302C">
              <w:rPr>
                <w:noProof/>
              </w:rPr>
              <w:t>«tav»</w:t>
            </w:r>
            <w:r w:rsidR="0059302C">
              <w:rPr>
                <w:noProof/>
              </w:rPr>
              <w:fldChar w:fldCharType="end"/>
            </w:r>
            <w:r>
              <w:br/>
            </w:r>
            <w:r w:rsidR="0059302C">
              <w:fldChar w:fldCharType="begin"/>
            </w:r>
            <w:r w:rsidR="0059302C">
              <w:instrText xml:space="preserve"> MERGEFIELD straatnaam1 </w:instrText>
            </w:r>
            <w:r w:rsidR="0059302C">
              <w:fldChar w:fldCharType="separate"/>
            </w:r>
            <w:r w:rsidR="0059302C">
              <w:rPr>
                <w:noProof/>
              </w:rPr>
              <w:t>«straatnaam1»</w:t>
            </w:r>
            <w:r w:rsidR="0059302C"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 w:rsidR="0059302C">
              <w:fldChar w:fldCharType="begin"/>
            </w:r>
            <w:r w:rsidR="0059302C">
              <w:instrText xml:space="preserve"> MERGEFIELD straatnaam2 </w:instrText>
            </w:r>
            <w:r w:rsidR="0059302C">
              <w:fldChar w:fldCharType="separate"/>
            </w:r>
            <w:r w:rsidR="0059302C">
              <w:rPr>
                <w:noProof/>
              </w:rPr>
              <w:t>«straatnaam2»</w:t>
            </w:r>
            <w:r w:rsidR="0059302C">
              <w:rPr>
                <w:noProof/>
              </w:rPr>
              <w:fldChar w:fldCharType="end"/>
            </w:r>
            <w:r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fldSimple w:instr=" MERGEFIELD land ">
              <w:r w:rsidR="0059302C">
                <w:rPr>
                  <w:noProof/>
                </w:rPr>
                <w:instrText>«land»</w:instrText>
              </w:r>
            </w:fldSimple>
            <w:r w:rsidR="00A91AAE">
              <w:instrText xml:space="preserve"> = "NEDERLAND" "" </w:instrText>
            </w:r>
            <w:fldSimple w:instr=" MERGEFIELD land ">
              <w:r w:rsidR="0059302C">
                <w:rPr>
                  <w:noProof/>
                </w:rPr>
                <w:instrText>«land»</w:instrText>
              </w:r>
            </w:fldSimple>
            <w:r w:rsidR="00A91AAE">
              <w:instrText xml:space="preserve"> </w:instrText>
            </w:r>
            <w:r w:rsidR="00A91AAE">
              <w:fldChar w:fldCharType="separate"/>
            </w:r>
            <w:r w:rsidR="0059302C"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tr w:rsidR="00FC1964">
        <w:trPr>
          <w:cantSplit/>
          <w:trHeight w:hRule="exact" w:val="2103"/>
        </w:trPr>
        <w:tc>
          <w:tcPr>
            <w:tcW w:w="5952" w:type="dxa"/>
          </w:tcPr>
          <w:p w:rsidR="00FC1964" w:rsidRDefault="00B75E87" w:rsidP="0059302C">
            <w:pPr>
              <w:spacing w:before="120"/>
              <w:ind w:left="1134" w:right="397"/>
            </w:pPr>
            <w:r>
              <w:br/>
            </w:r>
            <w:fldSimple w:instr=" NEXT ">
              <w:r w:rsidR="00A91AAE">
                <w:rPr>
                  <w:noProof/>
                </w:rPr>
                <w:t>«Volgende record»</w:t>
              </w:r>
            </w:fldSimple>
            <w:r w:rsidR="0059302C">
              <w:fldChar w:fldCharType="begin"/>
            </w:r>
            <w:r w:rsidR="0059302C">
              <w:instrText xml:space="preserve"> MERGEFIELD tav </w:instrText>
            </w:r>
            <w:r w:rsidR="0059302C">
              <w:fldChar w:fldCharType="separate"/>
            </w:r>
            <w:r w:rsidR="0059302C">
              <w:rPr>
                <w:noProof/>
              </w:rPr>
              <w:t>«tav»</w:t>
            </w:r>
            <w:r w:rsidR="0059302C">
              <w:rPr>
                <w:noProof/>
              </w:rPr>
              <w:fldChar w:fldCharType="end"/>
            </w:r>
            <w:r>
              <w:br/>
            </w:r>
            <w:r w:rsidR="0059302C">
              <w:fldChar w:fldCharType="begin"/>
            </w:r>
            <w:r w:rsidR="0059302C">
              <w:instrText xml:space="preserve"> MERGEFIELD straatnaam1 </w:instrText>
            </w:r>
            <w:r w:rsidR="0059302C">
              <w:fldChar w:fldCharType="separate"/>
            </w:r>
            <w:r w:rsidR="0059302C">
              <w:rPr>
                <w:noProof/>
              </w:rPr>
              <w:t>«straatnaam1»</w:t>
            </w:r>
            <w:r w:rsidR="0059302C"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 w:rsidR="0059302C">
              <w:fldChar w:fldCharType="begin"/>
            </w:r>
            <w:r w:rsidR="0059302C">
              <w:instrText xml:space="preserve"> MERGEFIELD straatnaam2 </w:instrText>
            </w:r>
            <w:r w:rsidR="0059302C">
              <w:fldChar w:fldCharType="separate"/>
            </w:r>
            <w:r w:rsidR="0059302C">
              <w:rPr>
                <w:noProof/>
              </w:rPr>
              <w:t>«straatnaam2»</w:t>
            </w:r>
            <w:r w:rsidR="0059302C">
              <w:rPr>
                <w:noProof/>
              </w:rPr>
              <w:fldChar w:fldCharType="end"/>
            </w:r>
            <w:r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 w:rsidR="0059302C">
              <w:fldChar w:fldCharType="begin"/>
            </w:r>
            <w:r w:rsidR="0059302C">
              <w:instrText xml:space="preserve"> MERGEFIELD land </w:instrText>
            </w:r>
            <w:r w:rsidR="0059302C">
              <w:fldChar w:fldCharType="separate"/>
            </w:r>
            <w:r w:rsidR="0059302C">
              <w:rPr>
                <w:noProof/>
              </w:rPr>
              <w:instrText>«land»</w:instrText>
            </w:r>
            <w:r w:rsidR="0059302C"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 w:rsidR="0059302C">
              <w:fldChar w:fldCharType="begin"/>
            </w:r>
            <w:r w:rsidR="0059302C">
              <w:instrText xml:space="preserve"> MERGEFIELD land </w:instrText>
            </w:r>
            <w:r w:rsidR="0059302C">
              <w:fldChar w:fldCharType="separate"/>
            </w:r>
            <w:r w:rsidR="0059302C">
              <w:rPr>
                <w:noProof/>
              </w:rPr>
              <w:instrText>«land»</w:instrText>
            </w:r>
            <w:r w:rsidR="0059302C"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 w:rsidR="0059302C"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FC1964" w:rsidRDefault="00B75E87" w:rsidP="0059302C">
            <w:pPr>
              <w:spacing w:before="120"/>
              <w:ind w:left="1134" w:right="397"/>
            </w:pPr>
            <w:r>
              <w:br/>
            </w:r>
            <w:fldSimple w:instr=" NEXT ">
              <w:r w:rsidR="00A91AAE">
                <w:rPr>
                  <w:noProof/>
                </w:rPr>
                <w:t>«Volgende record»</w:t>
              </w:r>
            </w:fldSimple>
            <w:r w:rsidR="0059302C">
              <w:fldChar w:fldCharType="begin"/>
            </w:r>
            <w:r w:rsidR="0059302C">
              <w:instrText xml:space="preserve"> MERGEFIELD tav </w:instrText>
            </w:r>
            <w:r w:rsidR="0059302C">
              <w:fldChar w:fldCharType="separate"/>
            </w:r>
            <w:r w:rsidR="0059302C">
              <w:rPr>
                <w:noProof/>
              </w:rPr>
              <w:t>«tav»</w:t>
            </w:r>
            <w:r w:rsidR="0059302C">
              <w:rPr>
                <w:noProof/>
              </w:rPr>
              <w:fldChar w:fldCharType="end"/>
            </w:r>
            <w:r>
              <w:br/>
            </w:r>
            <w:r w:rsidR="0059302C">
              <w:fldChar w:fldCharType="begin"/>
            </w:r>
            <w:r w:rsidR="0059302C">
              <w:instrText xml:space="preserve"> MERGEFIELD straatnaam1 </w:instrText>
            </w:r>
            <w:r w:rsidR="0059302C">
              <w:fldChar w:fldCharType="separate"/>
            </w:r>
            <w:r w:rsidR="0059302C">
              <w:rPr>
                <w:noProof/>
              </w:rPr>
              <w:t>«straatnaam1»</w:t>
            </w:r>
            <w:r w:rsidR="0059302C"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 w:rsidR="0059302C">
              <w:fldChar w:fldCharType="begin"/>
            </w:r>
            <w:r w:rsidR="0059302C">
              <w:instrText xml:space="preserve"> MERGEFIELD straatnaam2 </w:instrText>
            </w:r>
            <w:r w:rsidR="0059302C">
              <w:fldChar w:fldCharType="separate"/>
            </w:r>
            <w:r w:rsidR="0059302C">
              <w:rPr>
                <w:noProof/>
              </w:rPr>
              <w:t>«straatnaam2»</w:t>
            </w:r>
            <w:r w:rsidR="0059302C">
              <w:rPr>
                <w:noProof/>
              </w:rPr>
              <w:fldChar w:fldCharType="end"/>
            </w:r>
            <w:r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 w:rsidR="0059302C"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 w:rsidR="0059302C">
              <w:fldChar w:fldCharType="begin"/>
            </w:r>
            <w:r w:rsidR="0059302C">
              <w:instrText xml:space="preserve"> MERGEFIELD land </w:instrText>
            </w:r>
            <w:r w:rsidR="0059302C">
              <w:fldChar w:fldCharType="separate"/>
            </w:r>
            <w:r w:rsidR="0059302C">
              <w:rPr>
                <w:noProof/>
              </w:rPr>
              <w:instrText>«land»</w:instrText>
            </w:r>
            <w:r w:rsidR="0059302C"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 w:rsidR="0059302C">
              <w:fldChar w:fldCharType="begin"/>
            </w:r>
            <w:r w:rsidR="0059302C">
              <w:instrText xml:space="preserve"> MERGEFIELD land </w:instrText>
            </w:r>
            <w:r w:rsidR="0059302C">
              <w:fldChar w:fldCharType="separate"/>
            </w:r>
            <w:r w:rsidR="0059302C">
              <w:rPr>
                <w:noProof/>
              </w:rPr>
              <w:instrText>«land»</w:instrText>
            </w:r>
            <w:r w:rsidR="0059302C"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 w:rsidR="0059302C"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tr w:rsidR="00FC1964">
        <w:trPr>
          <w:cantSplit/>
          <w:trHeight w:hRule="exact" w:val="2103"/>
        </w:trPr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tr w:rsidR="00FC1964">
        <w:trPr>
          <w:cantSplit/>
          <w:trHeight w:hRule="exact" w:val="2103"/>
        </w:trPr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tr w:rsidR="00FC1964">
        <w:trPr>
          <w:cantSplit/>
          <w:trHeight w:hRule="exact" w:val="2103"/>
        </w:trPr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tr w:rsidR="00FC1964">
        <w:trPr>
          <w:cantSplit/>
          <w:trHeight w:hRule="exact" w:val="2103"/>
        </w:trPr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</w:instrText>
            </w:r>
            <w:r>
              <w:instrText xml:space="preserve">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tr w:rsidR="00FC1964">
        <w:trPr>
          <w:cantSplit/>
          <w:trHeight w:hRule="exact" w:val="2103"/>
        </w:trPr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tr w:rsidR="00FC1964">
        <w:trPr>
          <w:cantSplit/>
          <w:trHeight w:hRule="exact" w:val="2103"/>
        </w:trPr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  <w:tc>
          <w:tcPr>
            <w:tcW w:w="5952" w:type="dxa"/>
          </w:tcPr>
          <w:p w:rsidR="008527CF" w:rsidRDefault="008527CF" w:rsidP="0059302C">
            <w:pPr>
              <w:spacing w:before="120"/>
              <w:ind w:left="1134" w:right="397"/>
            </w:pPr>
          </w:p>
          <w:p w:rsidR="00FC1964" w:rsidRDefault="0059302C" w:rsidP="0059302C">
            <w:pPr>
              <w:spacing w:before="120"/>
              <w:ind w:left="1134" w:right="397"/>
            </w:pP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A91AAE"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 w:rsidR="001F321A"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 w:rsidR="008527CF">
              <w:br/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postcode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8527CF" w:rsidRPr="001F321A">
              <w:rPr>
                <w:b/>
                <w:bCs/>
              </w:rPr>
              <w:t xml:space="preserve">  </w:t>
            </w:r>
            <w:r w:rsidR="001F321A" w:rsidRPr="001F321A">
              <w:rPr>
                <w:b/>
                <w:bCs/>
              </w:rPr>
              <w:fldChar w:fldCharType="begin"/>
            </w:r>
            <w:r w:rsidR="001F321A" w:rsidRPr="001F321A">
              <w:rPr>
                <w:b/>
                <w:bCs/>
              </w:rPr>
              <w:instrText xml:space="preserve"> MERGEFIELD plaats </w:instrText>
            </w:r>
            <w:r w:rsidR="001F321A"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="001F321A" w:rsidRPr="001F321A">
              <w:rPr>
                <w:b/>
                <w:bCs/>
                <w:noProof/>
              </w:rPr>
              <w:fldChar w:fldCharType="end"/>
            </w:r>
            <w:r w:rsidR="00A91AAE">
              <w:rPr>
                <w:noProof/>
              </w:rPr>
              <w:br/>
            </w:r>
            <w:r w:rsidR="00A91AAE">
              <w:fldChar w:fldCharType="begin"/>
            </w:r>
            <w:r w:rsidR="00A91AAE"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 w:rsidR="00A91AAE">
              <w:instrText xml:space="preserve"> </w:instrText>
            </w:r>
            <w:r w:rsidR="00A91AAE">
              <w:fldChar w:fldCharType="separate"/>
            </w:r>
            <w:r>
              <w:rPr>
                <w:noProof/>
              </w:rPr>
              <w:t>«land»</w:t>
            </w:r>
            <w:r w:rsidR="00A91AAE">
              <w:fldChar w:fldCharType="end"/>
            </w:r>
          </w:p>
        </w:tc>
      </w:tr>
      <w:bookmarkEnd w:id="0"/>
    </w:tbl>
    <w:p w:rsidR="00FC1964" w:rsidRPr="00FC1964" w:rsidRDefault="00FC1964" w:rsidP="0059302C">
      <w:pPr>
        <w:spacing w:before="120" w:after="0"/>
        <w:ind w:left="1134" w:right="397"/>
        <w:rPr>
          <w:vanish/>
        </w:rPr>
      </w:pPr>
    </w:p>
    <w:sectPr w:rsidR="00FC1964" w:rsidRPr="00FC1964" w:rsidSect="00FC1964">
      <w:type w:val="continuous"/>
      <w:pgSz w:w="11905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02C"/>
    <w:rsid w:val="001F321A"/>
    <w:rsid w:val="00407105"/>
    <w:rsid w:val="0059302C"/>
    <w:rsid w:val="008527CF"/>
    <w:rsid w:val="00854710"/>
    <w:rsid w:val="00A91AAE"/>
    <w:rsid w:val="00B75E87"/>
    <w:rsid w:val="00E05E01"/>
    <w:rsid w:val="00E1129D"/>
    <w:rsid w:val="00EA15D7"/>
    <w:rsid w:val="00EC6439"/>
    <w:rsid w:val="00FC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C1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27848-D515-4407-B244-845DB707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Herma - 4620 Sjabloon 3</Template>
  <TotalTime>1</TotalTime>
  <Pages>1</Pages>
  <Words>701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Gijs van W.</cp:lastModifiedBy>
  <cp:revision>1</cp:revision>
  <dcterms:created xsi:type="dcterms:W3CDTF">2019-06-08T14:54:00Z</dcterms:created>
  <dcterms:modified xsi:type="dcterms:W3CDTF">2019-06-08T14:55:00Z</dcterms:modified>
</cp:coreProperties>
</file>