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3"/>
        <w:gridCol w:w="5953"/>
      </w:tblGrid>
      <w:tr w:rsidR="00FE4A6D" w:rsidRPr="005B097C" w14:paraId="645E7B29" w14:textId="77777777">
        <w:tblPrEx>
          <w:tblCellMar>
            <w:top w:w="0" w:type="dxa"/>
            <w:bottom w:w="0" w:type="dxa"/>
          </w:tblCellMar>
        </w:tblPrEx>
        <w:trPr>
          <w:trHeight w:hRule="exact" w:val="2211"/>
        </w:trPr>
        <w:tc>
          <w:tcPr>
            <w:tcW w:w="5953" w:type="dxa"/>
          </w:tcPr>
          <w:p w14:paraId="45BB117C" w14:textId="2320218A" w:rsidR="00FE4A6D" w:rsidRPr="005B097C" w:rsidRDefault="008C7B91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5B097C">
              <w:rPr>
                <w:rFonts w:ascii="Calibri" w:hAnsi="Calibri" w:cs="Calibri"/>
                <w:sz w:val="16"/>
                <w:szCs w:val="16"/>
              </w:rPr>
              <w:br/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MERGEFIELD tav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>«tav»</w: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sz w:val="22"/>
                <w:szCs w:val="22"/>
              </w:rPr>
              <w:br/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MERGEFIELD straatnaam1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>«straatnaam1»</w: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 xml:space="preserve"> </w: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MERGEFIELD straatnaam2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>«straatnaam2»</w: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sz w:val="22"/>
                <w:szCs w:val="22"/>
              </w:rPr>
              <w:br/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instrText xml:space="preserve"> MERGEFIELD postcode </w:instrText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t>«postcode»</w:t>
            </w:r>
            <w:r w:rsidRPr="005B097C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 </w:t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instrText xml:space="preserve"> MERGEFIELD plaats </w:instrText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t>«plaats»</w:t>
            </w:r>
            <w:r w:rsidRPr="005B097C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br/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IF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MERGEFIELD land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instrText>«land»</w:instrTex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= "NEDERLAND" ""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MERGEFIELD land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instrText>«land»</w:instrTex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>«land»</w: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  <w:p w14:paraId="349A94FE" w14:textId="77777777" w:rsidR="00FE4A6D" w:rsidRPr="005B097C" w:rsidRDefault="00FE4A6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953" w:type="dxa"/>
          </w:tcPr>
          <w:p w14:paraId="2952B109" w14:textId="0EEFFDA1" w:rsidR="00FE4A6D" w:rsidRPr="005B097C" w:rsidRDefault="008C7B91">
            <w:pPr>
              <w:rPr>
                <w:rFonts w:ascii="Calibri" w:hAnsi="Calibri" w:cs="Calibri"/>
                <w:sz w:val="22"/>
                <w:szCs w:val="22"/>
              </w:rPr>
            </w:pPr>
            <w:r w:rsidRPr="005B097C">
              <w:rPr>
                <w:rFonts w:ascii="Calibri" w:hAnsi="Calibri" w:cs="Calibri"/>
                <w:sz w:val="22"/>
                <w:szCs w:val="22"/>
              </w:rPr>
              <w:br/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NEXT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>«Volgende record»</w: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MERGEFIELD tav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>«tav»</w: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sz w:val="22"/>
                <w:szCs w:val="22"/>
              </w:rPr>
              <w:br/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MERGEFIELD straatnaam1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>«straatnaam1»</w: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 xml:space="preserve"> </w: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MERGEFIELD straatnaam2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>«straatnaam2»</w: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sz w:val="22"/>
                <w:szCs w:val="22"/>
              </w:rPr>
              <w:br/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instrText xml:space="preserve"> MERGEFIELD postcode </w:instrText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t>«postcode»</w:t>
            </w:r>
            <w:r w:rsidRPr="005B097C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 </w:t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instrText xml:space="preserve"> MERGEFIELD plaats </w:instrText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t>«plaats»</w:t>
            </w:r>
            <w:r w:rsidRPr="005B097C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br/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IF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MERGEFIELD land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instrText>«land»</w:instrTex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= "NEDERLAND" ""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MERGEFIELD land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instrText>«land»</w:instrTex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>«land»</w: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</w:tc>
      </w:tr>
      <w:tr w:rsidR="00FE4A6D" w:rsidRPr="005B097C" w14:paraId="2D82EEC4" w14:textId="77777777">
        <w:tblPrEx>
          <w:tblCellMar>
            <w:top w:w="0" w:type="dxa"/>
            <w:bottom w:w="0" w:type="dxa"/>
          </w:tblCellMar>
        </w:tblPrEx>
        <w:trPr>
          <w:trHeight w:hRule="exact" w:val="2211"/>
        </w:trPr>
        <w:tc>
          <w:tcPr>
            <w:tcW w:w="5953" w:type="dxa"/>
          </w:tcPr>
          <w:p w14:paraId="17A7CC62" w14:textId="5D08F0E2" w:rsidR="00FE4A6D" w:rsidRPr="005B097C" w:rsidRDefault="008C7B91">
            <w:pPr>
              <w:rPr>
                <w:rFonts w:ascii="Calibri" w:hAnsi="Calibri" w:cs="Calibri"/>
                <w:sz w:val="22"/>
                <w:szCs w:val="22"/>
              </w:rPr>
            </w:pPr>
            <w:r w:rsidRPr="005B097C">
              <w:rPr>
                <w:rFonts w:ascii="Calibri" w:hAnsi="Calibri" w:cs="Calibri"/>
                <w:sz w:val="22"/>
                <w:szCs w:val="22"/>
              </w:rPr>
              <w:br/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NEXT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>«Volgende record»</w: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MERGEFIELD tav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>«tav»</w: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sz w:val="22"/>
                <w:szCs w:val="22"/>
              </w:rPr>
              <w:br/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MERGEFIELD straatnaam1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>«straatnaam1»</w: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 xml:space="preserve"> </w: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MERGEFIELD straatnaam2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>«straatnaam2»</w: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sz w:val="22"/>
                <w:szCs w:val="22"/>
              </w:rPr>
              <w:br/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instrText xml:space="preserve"> MERGEFIELD postcode </w:instrText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t>«postcode»</w:t>
            </w:r>
            <w:r w:rsidRPr="005B097C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 </w:t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instrText xml:space="preserve"> MERGEFIELD plaats </w:instrText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t>«plaats»</w:t>
            </w:r>
            <w:r w:rsidRPr="005B097C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br/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IF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MERGEFIELD land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instrText>«land»</w:instrTex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= "NEDERLAND" ""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MERGEFIELD land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instrText>«land»</w:instrTex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>«land»</w: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5953" w:type="dxa"/>
          </w:tcPr>
          <w:p w14:paraId="1B588214" w14:textId="3B0DE398" w:rsidR="00FE4A6D" w:rsidRPr="005B097C" w:rsidRDefault="008C7B91">
            <w:pPr>
              <w:rPr>
                <w:rFonts w:ascii="Calibri" w:hAnsi="Calibri" w:cs="Calibri"/>
                <w:sz w:val="22"/>
                <w:szCs w:val="22"/>
              </w:rPr>
            </w:pPr>
            <w:r w:rsidRPr="005B097C">
              <w:rPr>
                <w:rFonts w:ascii="Calibri" w:hAnsi="Calibri" w:cs="Calibri"/>
                <w:sz w:val="22"/>
                <w:szCs w:val="22"/>
              </w:rPr>
              <w:br/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NEXT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>«Volgende record»</w: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MERGEFIELD tav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>«tav»</w: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sz w:val="22"/>
                <w:szCs w:val="22"/>
              </w:rPr>
              <w:br/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MERGEFIELD straatnaam1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>«straatnaam1»</w: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 xml:space="preserve"> </w: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MERGEFIELD straatnaam2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>«straatnaam2»</w: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sz w:val="22"/>
                <w:szCs w:val="22"/>
              </w:rPr>
              <w:br/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instrText xml:space="preserve"> MERGEFIELD postcode </w:instrText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t>«postcode»</w:t>
            </w:r>
            <w:r w:rsidRPr="005B097C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 </w:t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instrText xml:space="preserve"> MERGEFIELD plaats </w:instrText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t>«plaats»</w:t>
            </w:r>
            <w:r w:rsidRPr="005B097C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br/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IF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MERGEFIELD land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instrText>«land»</w:instrTex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= "NEDERLAND" ""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MERGEFIELD land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instrText>«land»</w:instrTex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>«land»</w: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</w:tc>
      </w:tr>
      <w:tr w:rsidR="00FE4A6D" w:rsidRPr="005B097C" w14:paraId="6456C0C9" w14:textId="77777777">
        <w:tblPrEx>
          <w:tblCellMar>
            <w:top w:w="0" w:type="dxa"/>
            <w:bottom w:w="0" w:type="dxa"/>
          </w:tblCellMar>
        </w:tblPrEx>
        <w:trPr>
          <w:trHeight w:hRule="exact" w:val="2211"/>
        </w:trPr>
        <w:tc>
          <w:tcPr>
            <w:tcW w:w="5953" w:type="dxa"/>
          </w:tcPr>
          <w:p w14:paraId="130EA335" w14:textId="3DD79870" w:rsidR="00FE4A6D" w:rsidRPr="005B097C" w:rsidRDefault="008C7B91">
            <w:pPr>
              <w:rPr>
                <w:rFonts w:ascii="Calibri" w:hAnsi="Calibri" w:cs="Calibri"/>
                <w:sz w:val="22"/>
                <w:szCs w:val="22"/>
              </w:rPr>
            </w:pPr>
            <w:r w:rsidRPr="005B097C">
              <w:rPr>
                <w:rFonts w:ascii="Calibri" w:hAnsi="Calibri" w:cs="Calibri"/>
                <w:sz w:val="22"/>
                <w:szCs w:val="22"/>
              </w:rPr>
              <w:br/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NEXT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>«Volgende record»</w: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MERGEFIELD tav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>«tav»</w: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sz w:val="22"/>
                <w:szCs w:val="22"/>
              </w:rPr>
              <w:br/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MERGEFIELD straatnaam1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>«straatnaam1»</w: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 xml:space="preserve"> </w: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MERGEFIELD straatnaam2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>«straatnaam2»</w: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sz w:val="22"/>
                <w:szCs w:val="22"/>
              </w:rPr>
              <w:br/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instrText xml:space="preserve"> MERGEFIELD postcode </w:instrText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t>«postcode»</w:t>
            </w:r>
            <w:r w:rsidRPr="005B097C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 </w:t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instrText xml:space="preserve"> MERGEFIELD plaats </w:instrText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t>«plaats»</w:t>
            </w:r>
            <w:r w:rsidRPr="005B097C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br/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IF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MERGEFIELD land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instrText>«land»</w:instrTex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= "NEDERLAND" ""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MERGEFIELD land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instrText>«land»</w:instrTex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>«land»</w: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5953" w:type="dxa"/>
          </w:tcPr>
          <w:p w14:paraId="3397DF1A" w14:textId="1EE121BA" w:rsidR="00FE4A6D" w:rsidRPr="005B097C" w:rsidRDefault="008C7B91">
            <w:pPr>
              <w:rPr>
                <w:rFonts w:ascii="Calibri" w:hAnsi="Calibri" w:cs="Calibri"/>
                <w:sz w:val="22"/>
                <w:szCs w:val="22"/>
              </w:rPr>
            </w:pPr>
            <w:r w:rsidRPr="005B097C">
              <w:rPr>
                <w:rFonts w:ascii="Calibri" w:hAnsi="Calibri" w:cs="Calibri"/>
                <w:sz w:val="22"/>
                <w:szCs w:val="22"/>
              </w:rPr>
              <w:br/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NEXT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>«Volgende record»</w: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MERGEFIELD tav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>«tav»</w: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sz w:val="22"/>
                <w:szCs w:val="22"/>
              </w:rPr>
              <w:br/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MERGEFIELD straatnaam1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>«straatnaam1»</w: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 xml:space="preserve"> </w: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MERGEFIELD straatnaam2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>«straatnaam2»</w: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sz w:val="22"/>
                <w:szCs w:val="22"/>
              </w:rPr>
              <w:br/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instrText xml:space="preserve"> MERGEFIELD postcode </w:instrText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t>«postcode»</w:t>
            </w:r>
            <w:r w:rsidRPr="005B097C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 </w:t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instrText xml:space="preserve"> MERGEFIELD plaats </w:instrText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t>«plaats»</w:t>
            </w:r>
            <w:r w:rsidRPr="005B097C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br/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IF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MERGEFIELD land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instrText>«land»</w:instrTex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= "NEDERLAND" ""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MERGEFIELD land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instrText>«land»</w:instrTex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>«land»</w: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</w:tc>
      </w:tr>
      <w:tr w:rsidR="00FE4A6D" w:rsidRPr="005B097C" w14:paraId="5FDCCB0B" w14:textId="77777777">
        <w:tblPrEx>
          <w:tblCellMar>
            <w:top w:w="0" w:type="dxa"/>
            <w:bottom w:w="0" w:type="dxa"/>
          </w:tblCellMar>
        </w:tblPrEx>
        <w:trPr>
          <w:trHeight w:hRule="exact" w:val="2211"/>
        </w:trPr>
        <w:tc>
          <w:tcPr>
            <w:tcW w:w="5953" w:type="dxa"/>
          </w:tcPr>
          <w:p w14:paraId="6F2EBEC6" w14:textId="12FFDF8D" w:rsidR="00FE4A6D" w:rsidRPr="005B097C" w:rsidRDefault="008C7B91">
            <w:pPr>
              <w:rPr>
                <w:rFonts w:ascii="Calibri" w:hAnsi="Calibri" w:cs="Calibri"/>
                <w:sz w:val="22"/>
                <w:szCs w:val="22"/>
              </w:rPr>
            </w:pPr>
            <w:r w:rsidRPr="005B097C">
              <w:rPr>
                <w:rFonts w:ascii="Calibri" w:hAnsi="Calibri" w:cs="Calibri"/>
                <w:sz w:val="22"/>
                <w:szCs w:val="22"/>
              </w:rPr>
              <w:br/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NEXT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>«Volgende record»</w: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MERGEFIELD tav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>«tav»</w: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bookmarkStart w:id="0" w:name="_GoBack"/>
            <w:bookmarkEnd w:id="0"/>
            <w:r w:rsidRPr="005B097C">
              <w:rPr>
                <w:rFonts w:ascii="Calibri" w:hAnsi="Calibri" w:cs="Calibri"/>
                <w:sz w:val="22"/>
                <w:szCs w:val="22"/>
              </w:rPr>
              <w:br/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MERGEFIELD straatnaam1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>«straatnaam1»</w: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 xml:space="preserve"> </w: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MERGEFIELD straatnaam2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>«straatnaam2»</w: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sz w:val="22"/>
                <w:szCs w:val="22"/>
              </w:rPr>
              <w:br/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instrText xml:space="preserve"> MERGEFIELD postcode </w:instrText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t>«postcode»</w:t>
            </w:r>
            <w:r w:rsidRPr="005B097C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 </w:t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instrText xml:space="preserve"> MERGEFIELD plaats </w:instrText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t>«plaats»</w:t>
            </w:r>
            <w:r w:rsidRPr="005B097C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br/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IF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MERGEFIELD land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instrText>«land»</w:instrTex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= "NEDERLAND" ""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MERGEFIELD land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instrText>«land»</w:instrTex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>«land»</w: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5953" w:type="dxa"/>
          </w:tcPr>
          <w:p w14:paraId="6F59B760" w14:textId="7D2FD60C" w:rsidR="00FE4A6D" w:rsidRPr="005B097C" w:rsidRDefault="008C7B91">
            <w:pPr>
              <w:rPr>
                <w:rFonts w:ascii="Calibri" w:hAnsi="Calibri" w:cs="Calibri"/>
                <w:sz w:val="22"/>
                <w:szCs w:val="22"/>
              </w:rPr>
            </w:pPr>
            <w:r w:rsidRPr="005B097C">
              <w:rPr>
                <w:rFonts w:ascii="Calibri" w:hAnsi="Calibri" w:cs="Calibri"/>
                <w:sz w:val="22"/>
                <w:szCs w:val="22"/>
              </w:rPr>
              <w:br/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NEXT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>«Volgende record»</w: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MERGEFIELD tav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>«tav»</w: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sz w:val="22"/>
                <w:szCs w:val="22"/>
              </w:rPr>
              <w:br/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MERGEFIELD straatnaam1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>«straatnaam1»</w: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 xml:space="preserve"> </w: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MERGEFIELD straatnaam2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>«straatnaam2»</w: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sz w:val="22"/>
                <w:szCs w:val="22"/>
              </w:rPr>
              <w:br/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instrText xml:space="preserve"> MERGEFIELD postcode </w:instrText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t>«postcode»</w:t>
            </w:r>
            <w:r w:rsidRPr="005B097C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 </w:t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instrText xml:space="preserve"> MERGEFIELD plaats </w:instrText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t>«plaats»</w:t>
            </w:r>
            <w:r w:rsidRPr="005B097C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br/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IF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MERGEFIELD land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instrText>«land»</w:instrTex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= "NEDERLAND" ""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MERGEFIELD land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instrText>«land»</w:instrTex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>«land»</w: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</w:tc>
      </w:tr>
      <w:tr w:rsidR="00FE4A6D" w:rsidRPr="005B097C" w14:paraId="66080860" w14:textId="77777777">
        <w:tblPrEx>
          <w:tblCellMar>
            <w:top w:w="0" w:type="dxa"/>
            <w:bottom w:w="0" w:type="dxa"/>
          </w:tblCellMar>
        </w:tblPrEx>
        <w:trPr>
          <w:trHeight w:hRule="exact" w:val="2211"/>
        </w:trPr>
        <w:tc>
          <w:tcPr>
            <w:tcW w:w="5953" w:type="dxa"/>
          </w:tcPr>
          <w:p w14:paraId="346657DD" w14:textId="6623F5D2" w:rsidR="00FE4A6D" w:rsidRPr="005B097C" w:rsidRDefault="008C7B91">
            <w:pPr>
              <w:rPr>
                <w:rFonts w:ascii="Calibri" w:hAnsi="Calibri" w:cs="Calibri"/>
                <w:sz w:val="22"/>
                <w:szCs w:val="22"/>
              </w:rPr>
            </w:pPr>
            <w:r w:rsidRPr="005B097C">
              <w:rPr>
                <w:rFonts w:ascii="Calibri" w:hAnsi="Calibri" w:cs="Calibri"/>
                <w:sz w:val="22"/>
                <w:szCs w:val="22"/>
              </w:rPr>
              <w:br/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NEXT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>«Volgende record»</w: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MERGEFIELD tav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>«tav»</w: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sz w:val="22"/>
                <w:szCs w:val="22"/>
              </w:rPr>
              <w:br/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MERGEFIELD straatnaam1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>«straatnaam1»</w: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 xml:space="preserve"> </w: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MERGEFIELD straatnaam2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>«straatnaam2»</w: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sz w:val="22"/>
                <w:szCs w:val="22"/>
              </w:rPr>
              <w:br/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instrText xml:space="preserve"> MERGEFIELD postcode </w:instrText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t>«postcode»</w:t>
            </w:r>
            <w:r w:rsidRPr="005B097C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 </w:t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instrText xml:space="preserve"> MERGEFIELD plaats </w:instrText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t>«plaats»</w:t>
            </w:r>
            <w:r w:rsidRPr="005B097C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br/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IF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MERGEFIELD land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instrText>«land»</w:instrTex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= "NEDERLAND" ""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MERGEFIELD land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instrText>«land»</w:instrTex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>«land»</w: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5953" w:type="dxa"/>
          </w:tcPr>
          <w:p w14:paraId="55457E38" w14:textId="2F33828C" w:rsidR="00FE4A6D" w:rsidRPr="005B097C" w:rsidRDefault="008C7B91">
            <w:pPr>
              <w:rPr>
                <w:rFonts w:ascii="Calibri" w:hAnsi="Calibri" w:cs="Calibri"/>
                <w:sz w:val="22"/>
                <w:szCs w:val="22"/>
              </w:rPr>
            </w:pPr>
            <w:r w:rsidRPr="005B097C">
              <w:rPr>
                <w:rFonts w:ascii="Calibri" w:hAnsi="Calibri" w:cs="Calibri"/>
                <w:sz w:val="22"/>
                <w:szCs w:val="22"/>
              </w:rPr>
              <w:br/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NEXT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>«Volgende record»</w: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MERGEFIELD tav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>«tav»</w: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sz w:val="22"/>
                <w:szCs w:val="22"/>
              </w:rPr>
              <w:br/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MERGEFIELD straatnaam1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>«straatnaam1»</w: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 xml:space="preserve"> </w: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MERGEFIELD straatnaam2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>«straatnaam2»</w: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sz w:val="22"/>
                <w:szCs w:val="22"/>
              </w:rPr>
              <w:br/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instrText xml:space="preserve"> MERGEFIELD postcode </w:instrText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t>«postcode»</w:t>
            </w:r>
            <w:r w:rsidRPr="005B097C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 </w:t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instrText xml:space="preserve"> MERGEFIELD plaats </w:instrText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t>«plaats»</w:t>
            </w:r>
            <w:r w:rsidRPr="005B097C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br/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IF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MERGEFIELD land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instrText>«land»</w:instrTex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= "NEDERLAND" ""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MERGEFIELD land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instrText>«land»</w:instrTex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>«land»</w: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</w:tc>
      </w:tr>
      <w:tr w:rsidR="00FE4A6D" w:rsidRPr="005B097C" w14:paraId="770893DF" w14:textId="77777777">
        <w:tblPrEx>
          <w:tblCellMar>
            <w:top w:w="0" w:type="dxa"/>
            <w:bottom w:w="0" w:type="dxa"/>
          </w:tblCellMar>
        </w:tblPrEx>
        <w:trPr>
          <w:trHeight w:hRule="exact" w:val="2211"/>
        </w:trPr>
        <w:tc>
          <w:tcPr>
            <w:tcW w:w="5953" w:type="dxa"/>
          </w:tcPr>
          <w:p w14:paraId="5D364981" w14:textId="0C9A65A4" w:rsidR="00FE4A6D" w:rsidRPr="005B097C" w:rsidRDefault="008C7B91">
            <w:pPr>
              <w:rPr>
                <w:rFonts w:ascii="Calibri" w:hAnsi="Calibri" w:cs="Calibri"/>
                <w:sz w:val="22"/>
                <w:szCs w:val="22"/>
              </w:rPr>
            </w:pPr>
            <w:r w:rsidRPr="005B097C">
              <w:rPr>
                <w:rFonts w:ascii="Calibri" w:hAnsi="Calibri" w:cs="Calibri"/>
                <w:sz w:val="22"/>
                <w:szCs w:val="22"/>
              </w:rPr>
              <w:br/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NEXT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>«Volgende record»</w: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MERGEFIELD tav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>«tav»</w: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sz w:val="22"/>
                <w:szCs w:val="22"/>
              </w:rPr>
              <w:br/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MERGEFIELD straatnaam1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>«straatnaam1»</w: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 xml:space="preserve"> </w: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MERGEFIELD straatnaam2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>«straatnaam2»</w: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sz w:val="22"/>
                <w:szCs w:val="22"/>
              </w:rPr>
              <w:br/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instrText xml:space="preserve"> MERGEFIELD postcode </w:instrText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t>«postcode»</w:t>
            </w:r>
            <w:r w:rsidRPr="005B097C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 </w:t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instrText xml:space="preserve"> MERGEFIELD plaats </w:instrText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t>«plaats»</w:t>
            </w:r>
            <w:r w:rsidRPr="005B097C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br/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IF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MERGEFIELD land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instrText>«land»</w:instrTex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= "NEDERLAND" ""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MERGEFIELD land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instrText>«land»</w:instrTex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>«land»</w: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5953" w:type="dxa"/>
          </w:tcPr>
          <w:p w14:paraId="06AEB2A8" w14:textId="1A39EAB8" w:rsidR="00FE4A6D" w:rsidRPr="005B097C" w:rsidRDefault="008C7B91">
            <w:pPr>
              <w:rPr>
                <w:rFonts w:ascii="Calibri" w:hAnsi="Calibri" w:cs="Calibri"/>
                <w:sz w:val="22"/>
                <w:szCs w:val="22"/>
              </w:rPr>
            </w:pPr>
            <w:r w:rsidRPr="005B097C">
              <w:rPr>
                <w:rFonts w:ascii="Calibri" w:hAnsi="Calibri" w:cs="Calibri"/>
                <w:sz w:val="22"/>
                <w:szCs w:val="22"/>
              </w:rPr>
              <w:br/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NEXT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>«Volgende record»</w: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MERGEFIELD tav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>«tav»</w: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sz w:val="22"/>
                <w:szCs w:val="22"/>
              </w:rPr>
              <w:br/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MERGEFIELD straatnaam1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>«straatnaam1»</w: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 xml:space="preserve"> </w: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MERGEFIELD straatnaam2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>«straatnaam2»</w: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sz w:val="22"/>
                <w:szCs w:val="22"/>
              </w:rPr>
              <w:br/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instrText xml:space="preserve"> MERGEFIELD postcode </w:instrText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t>«postcode»</w:t>
            </w:r>
            <w:r w:rsidRPr="005B097C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 </w:t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instrText xml:space="preserve"> MERGEFIELD plaats </w:instrText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t>«plaats»</w:t>
            </w:r>
            <w:r w:rsidRPr="005B097C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br/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IF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MERGEFIELD land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instrText>«land»</w:instrTex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= "NEDERLAND" ""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MERGEFIELD land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instrText>«land»</w:instrTex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>«land»</w: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</w:tc>
      </w:tr>
      <w:tr w:rsidR="00FE4A6D" w:rsidRPr="005B097C" w14:paraId="32F9895B" w14:textId="77777777">
        <w:tblPrEx>
          <w:tblCellMar>
            <w:top w:w="0" w:type="dxa"/>
            <w:bottom w:w="0" w:type="dxa"/>
          </w:tblCellMar>
        </w:tblPrEx>
        <w:trPr>
          <w:trHeight w:hRule="exact" w:val="2211"/>
        </w:trPr>
        <w:tc>
          <w:tcPr>
            <w:tcW w:w="5953" w:type="dxa"/>
          </w:tcPr>
          <w:p w14:paraId="1F1DBEBC" w14:textId="64F70553" w:rsidR="00FE4A6D" w:rsidRPr="005B097C" w:rsidRDefault="008C7B91">
            <w:pPr>
              <w:rPr>
                <w:rFonts w:ascii="Calibri" w:hAnsi="Calibri" w:cs="Calibri"/>
                <w:sz w:val="22"/>
                <w:szCs w:val="22"/>
              </w:rPr>
            </w:pPr>
            <w:r w:rsidRPr="005B097C">
              <w:rPr>
                <w:rFonts w:ascii="Calibri" w:hAnsi="Calibri" w:cs="Calibri"/>
                <w:sz w:val="22"/>
                <w:szCs w:val="22"/>
              </w:rPr>
              <w:br/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NEXT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>«Volgende record»</w: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MERGEFIELD tav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>«tav»</w: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sz w:val="22"/>
                <w:szCs w:val="22"/>
              </w:rPr>
              <w:br/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MERGEFIELD straatnaam1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>«straatnaam1»</w: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 xml:space="preserve"> </w: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MERGEFIELD straatnaam2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>«straatnaam2»</w: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sz w:val="22"/>
                <w:szCs w:val="22"/>
              </w:rPr>
              <w:br/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instrText xml:space="preserve"> MERGEFIELD postcode </w:instrText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t>«postcode»</w:t>
            </w:r>
            <w:r w:rsidRPr="005B097C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 </w:t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instrText xml:space="preserve"> MERGEFIELD plaats </w:instrText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t>«plaats»</w:t>
            </w:r>
            <w:r w:rsidRPr="005B097C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br/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IF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MERGEFIELD land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instrText>«land»</w:instrTex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= "NEDERLAND" ""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MERGEFIELD land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instrText>«land»</w:instrTex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>«land»</w: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5953" w:type="dxa"/>
          </w:tcPr>
          <w:p w14:paraId="532AFB5A" w14:textId="3AEE59C7" w:rsidR="00FE4A6D" w:rsidRPr="005B097C" w:rsidRDefault="008C7B91">
            <w:pPr>
              <w:rPr>
                <w:rFonts w:ascii="Calibri" w:hAnsi="Calibri" w:cs="Calibri"/>
                <w:sz w:val="22"/>
                <w:szCs w:val="22"/>
              </w:rPr>
            </w:pPr>
            <w:r w:rsidRPr="005B097C">
              <w:rPr>
                <w:rFonts w:ascii="Calibri" w:hAnsi="Calibri" w:cs="Calibri"/>
                <w:sz w:val="22"/>
                <w:szCs w:val="22"/>
              </w:rPr>
              <w:br/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NEXT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>«Volgende record»</w: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MERGEFIELD tav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>«tav»</w: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sz w:val="22"/>
                <w:szCs w:val="22"/>
              </w:rPr>
              <w:br/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MERGEFIELD straatnaam1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>«straatnaam1»</w: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 xml:space="preserve"> </w: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MERGEFIELD straatnaam2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>«straatnaam2»</w: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sz w:val="22"/>
                <w:szCs w:val="22"/>
              </w:rPr>
              <w:br/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instrText xml:space="preserve"> MERGEFIELD postcode </w:instrText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t>«postcode»</w:t>
            </w:r>
            <w:r w:rsidRPr="005B097C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 </w:t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instrText xml:space="preserve"> MERGEFIELD plaats </w:instrText>
            </w:r>
            <w:r w:rsidRPr="005B097C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t>«plaats»</w:t>
            </w:r>
            <w:r w:rsidRPr="005B097C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br/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IF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MERGEFIELD land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instrText>«land»</w:instrTex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= "NEDERLAND" ""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MERGEFIELD land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instrText>«land»</w:instrText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fldChar w:fldCharType="end"/>
            </w:r>
            <w:r w:rsidRPr="005B097C">
              <w:rPr>
                <w:rFonts w:ascii="Calibri" w:hAnsi="Calibri" w:cs="Calibri"/>
                <w:sz w:val="22"/>
                <w:szCs w:val="22"/>
              </w:rPr>
              <w:instrText xml:space="preserve"> </w:instrTex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5B097C">
              <w:rPr>
                <w:rFonts w:ascii="Calibri" w:hAnsi="Calibri" w:cs="Calibri"/>
                <w:noProof/>
                <w:sz w:val="22"/>
                <w:szCs w:val="22"/>
              </w:rPr>
              <w:t>«land»</w:t>
            </w:r>
            <w:r w:rsidRPr="005B097C"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</w:tc>
      </w:tr>
    </w:tbl>
    <w:p w14:paraId="2A1743D9" w14:textId="77777777" w:rsidR="00FE4A6D" w:rsidRPr="005B097C" w:rsidRDefault="00FE4A6D">
      <w:pPr>
        <w:rPr>
          <w:rFonts w:ascii="Calibri" w:hAnsi="Calibri" w:cs="Calibri"/>
          <w:sz w:val="22"/>
          <w:szCs w:val="22"/>
        </w:rPr>
      </w:pPr>
    </w:p>
    <w:sectPr w:rsidR="00FE4A6D" w:rsidRPr="005B097C" w:rsidSect="00FE4A6D">
      <w:pgSz w:w="11907" w:h="16839"/>
      <w:pgMar w:top="737" w:right="969" w:bottom="0" w:left="79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4A6D"/>
    <w:rsid w:val="005B097C"/>
    <w:rsid w:val="008C7B91"/>
    <w:rsid w:val="009069B4"/>
    <w:rsid w:val="00FE4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7ED99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Pr>
      <w:sz w:val="24"/>
      <w:szCs w:val="24"/>
      <w:lang w:val="de-DE" w:eastAsia="de-DE"/>
    </w:rPr>
  </w:style>
  <w:style w:type="character" w:default="1" w:styleId="Standaardalinea-lettertype">
    <w:name w:val="Default Paragraph Font"/>
    <w:semiHidden/>
  </w:style>
  <w:style w:type="table" w:default="1" w:styleId="Standaardtabe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8EAD14-58FF-41DB-A40E-7AB45672AC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Herma - 4654</Template>
  <TotalTime>0</TotalTime>
  <Pages>1</Pages>
  <Words>613</Words>
  <Characters>3374</Characters>
  <Application>Microsoft Office Word</Application>
  <DocSecurity>0</DocSecurity>
  <Lines>28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HERMA Wordvorlagen HERMA word templates</vt:lpstr>
    </vt:vector>
  </TitlesOfParts>
  <Company>HERMA GmbH</Company>
  <LinksUpToDate>false</LinksUpToDate>
  <CharactersWithSpaces>3980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HERMA Wordvorlagen HERMA word templates</dc:title>
  <dc:subject>© HERMA GmbH 2015</dc:subject>
  <dc:creator>HERMA  GmbH; HERMA GmbH</dc:creator>
  <cp:keywords/>
  <cp:lastModifiedBy>Gijs van W.</cp:lastModifiedBy>
  <cp:revision>2</cp:revision>
  <dcterms:created xsi:type="dcterms:W3CDTF">2019-06-19T19:33:00Z</dcterms:created>
  <dcterms:modified xsi:type="dcterms:W3CDTF">2019-06-19T19:33:00Z</dcterms:modified>
</cp:coreProperties>
</file>